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21A" w:rsidRPr="0026796F" w:rsidRDefault="0065521A" w:rsidP="00711D7D">
      <w:pPr>
        <w:tabs>
          <w:tab w:val="center" w:pos="4536"/>
        </w:tabs>
        <w:spacing w:line="360" w:lineRule="auto"/>
        <w:jc w:val="center"/>
        <w:rPr>
          <w:b/>
        </w:rPr>
      </w:pPr>
      <w:bookmarkStart w:id="0" w:name="bookmark2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4" o:spid="_x0000_s1026" type="#_x0000_t75" style="position:absolute;left:0;text-align:left;margin-left:-12pt;margin-top:-111.1pt;width:82.75pt;height:82.65pt;z-index:251658240;visibility:visible">
            <v:imagedata r:id="rId7" o:title=""/>
            <w10:wrap type="square"/>
          </v:shape>
        </w:pict>
      </w:r>
    </w:p>
    <w:p w:rsidR="0065521A" w:rsidRPr="00AD0F1D" w:rsidRDefault="0065521A" w:rsidP="003D09AD">
      <w:pPr>
        <w:spacing w:line="360" w:lineRule="auto"/>
        <w:jc w:val="center"/>
        <w:rPr>
          <w:rFonts w:ascii="Calibri" w:hAnsi="Calibri" w:cs="Times New Roman"/>
          <w:b/>
          <w:sz w:val="40"/>
          <w:szCs w:val="32"/>
        </w:rPr>
      </w:pPr>
      <w:r>
        <w:rPr>
          <w:noProof/>
        </w:rPr>
        <w:pict>
          <v:shape id="Kép 1" o:spid="_x0000_s1027" type="#_x0000_t75" style="position:absolute;left:0;text-align:left;margin-left:40.65pt;margin-top:168.65pt;width:367.2pt;height:223.2pt;z-index:251657216;visibility:visible;mso-wrap-distance-left:9.96pt;mso-wrap-distance-top:1.92pt;mso-wrap-distance-right:9.54pt;mso-wrap-distance-bottom:3.18pt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">
            <v:imagedata r:id="rId8" o:title=""/>
            <o:lock v:ext="edit" aspectratio="f"/>
            <w10:wrap type="square" anchorx="margin" anchory="margin"/>
          </v:shape>
        </w:pict>
      </w:r>
      <w:r w:rsidRPr="00AD0F1D">
        <w:rPr>
          <w:rFonts w:ascii="Calibri" w:hAnsi="Calibri" w:cs="Times New Roman"/>
          <w:b/>
          <w:sz w:val="40"/>
          <w:szCs w:val="32"/>
        </w:rPr>
        <w:t xml:space="preserve">A </w:t>
      </w:r>
    </w:p>
    <w:p w:rsidR="0065521A" w:rsidRPr="00AD0F1D" w:rsidRDefault="0065521A" w:rsidP="003D09AD">
      <w:pPr>
        <w:spacing w:line="360" w:lineRule="auto"/>
        <w:jc w:val="center"/>
        <w:rPr>
          <w:rFonts w:ascii="Calibri" w:hAnsi="Calibri" w:cs="Times New Roman"/>
          <w:b/>
          <w:sz w:val="40"/>
          <w:szCs w:val="32"/>
        </w:rPr>
      </w:pPr>
      <w:r w:rsidRPr="00AD0F1D">
        <w:rPr>
          <w:rFonts w:ascii="Calibri" w:hAnsi="Calibri" w:cs="Times New Roman"/>
          <w:b/>
          <w:sz w:val="40"/>
          <w:szCs w:val="32"/>
        </w:rPr>
        <w:t xml:space="preserve">GÓLYAHÍR BÖLCSŐDE </w:t>
      </w:r>
    </w:p>
    <w:p w:rsidR="0065521A" w:rsidRPr="00AD0F1D" w:rsidRDefault="0065521A" w:rsidP="003D09AD">
      <w:pPr>
        <w:spacing w:line="360" w:lineRule="auto"/>
        <w:jc w:val="center"/>
        <w:rPr>
          <w:rFonts w:ascii="Calibri" w:hAnsi="Calibri" w:cs="Calibri"/>
          <w:b/>
          <w:sz w:val="40"/>
          <w:szCs w:val="32"/>
        </w:rPr>
      </w:pPr>
      <w:r w:rsidRPr="00AD0F1D">
        <w:rPr>
          <w:rFonts w:ascii="Calibri" w:hAnsi="Calibri" w:cs="Times New Roman"/>
          <w:b/>
          <w:sz w:val="40"/>
          <w:szCs w:val="32"/>
        </w:rPr>
        <w:t>HELYI SZAKMAI PROGRAMJA</w:t>
      </w:r>
    </w:p>
    <w:p w:rsidR="0065521A" w:rsidRDefault="0065521A" w:rsidP="00711D7D">
      <w:pPr>
        <w:spacing w:line="360" w:lineRule="auto"/>
        <w:jc w:val="center"/>
        <w:rPr>
          <w:rFonts w:ascii="Calibri" w:hAnsi="Calibri" w:cs="Calibri"/>
          <w:b/>
          <w:noProof/>
        </w:rPr>
      </w:pPr>
    </w:p>
    <w:p w:rsidR="0065521A" w:rsidRDefault="0065521A" w:rsidP="00711D7D">
      <w:pPr>
        <w:spacing w:line="360" w:lineRule="auto"/>
        <w:jc w:val="center"/>
        <w:rPr>
          <w:rFonts w:ascii="Calibri" w:hAnsi="Calibri" w:cs="Calibri"/>
          <w:b/>
          <w:noProof/>
        </w:rPr>
      </w:pPr>
    </w:p>
    <w:p w:rsidR="0065521A" w:rsidRDefault="0065521A" w:rsidP="00711D7D">
      <w:pPr>
        <w:spacing w:line="360" w:lineRule="auto"/>
        <w:jc w:val="center"/>
        <w:rPr>
          <w:rFonts w:ascii="Calibri" w:hAnsi="Calibri" w:cs="Calibri"/>
          <w:b/>
          <w:noProof/>
        </w:rPr>
      </w:pPr>
    </w:p>
    <w:p w:rsidR="0065521A" w:rsidRDefault="0065521A" w:rsidP="00711D7D">
      <w:pPr>
        <w:spacing w:line="360" w:lineRule="auto"/>
        <w:jc w:val="center"/>
        <w:rPr>
          <w:rFonts w:ascii="Calibri" w:hAnsi="Calibri" w:cs="Calibri"/>
          <w:b/>
        </w:rPr>
      </w:pPr>
    </w:p>
    <w:p w:rsidR="0065521A" w:rsidRDefault="0065521A" w:rsidP="00711D7D">
      <w:pPr>
        <w:spacing w:line="360" w:lineRule="auto"/>
        <w:jc w:val="center"/>
        <w:rPr>
          <w:rFonts w:ascii="Calibri" w:hAnsi="Calibri" w:cs="Calibri"/>
          <w:b/>
        </w:rPr>
      </w:pPr>
    </w:p>
    <w:p w:rsidR="0065521A" w:rsidRDefault="0065521A" w:rsidP="00711D7D">
      <w:pPr>
        <w:spacing w:line="360" w:lineRule="auto"/>
        <w:jc w:val="center"/>
        <w:rPr>
          <w:rFonts w:ascii="Calibri" w:hAnsi="Calibri" w:cs="Calibri"/>
          <w:b/>
        </w:rPr>
      </w:pPr>
    </w:p>
    <w:p w:rsidR="0065521A" w:rsidRDefault="0065521A" w:rsidP="00711D7D">
      <w:pPr>
        <w:spacing w:line="360" w:lineRule="auto"/>
        <w:jc w:val="center"/>
        <w:rPr>
          <w:rFonts w:ascii="Calibri" w:hAnsi="Calibri" w:cs="Calibri"/>
          <w:b/>
        </w:rPr>
      </w:pPr>
    </w:p>
    <w:p w:rsidR="0065521A" w:rsidRPr="00423BEF" w:rsidRDefault="0065521A" w:rsidP="00711D7D">
      <w:pPr>
        <w:spacing w:line="360" w:lineRule="auto"/>
        <w:jc w:val="center"/>
        <w:rPr>
          <w:rFonts w:ascii="Calibri" w:hAnsi="Calibri" w:cs="Calibri"/>
          <w:b/>
        </w:rPr>
      </w:pPr>
      <w:bookmarkStart w:id="1" w:name="_GoBack"/>
      <w:bookmarkEnd w:id="1"/>
    </w:p>
    <w:p w:rsidR="0065521A" w:rsidRPr="00423BEF" w:rsidRDefault="0065521A" w:rsidP="00711D7D">
      <w:pPr>
        <w:spacing w:line="360" w:lineRule="auto"/>
        <w:jc w:val="center"/>
        <w:rPr>
          <w:rFonts w:ascii="Calibri" w:hAnsi="Calibri" w:cs="Calibri"/>
          <w:b/>
        </w:rPr>
      </w:pPr>
    </w:p>
    <w:p w:rsidR="0065521A" w:rsidRPr="00515F2A" w:rsidRDefault="0065521A" w:rsidP="003D09AD">
      <w:pPr>
        <w:spacing w:line="360" w:lineRule="auto"/>
        <w:jc w:val="center"/>
        <w:rPr>
          <w:rFonts w:ascii="Cambria" w:hAnsi="Cambria" w:cs="Calibri"/>
          <w:b/>
          <w:sz w:val="40"/>
          <w:szCs w:val="32"/>
        </w:rPr>
      </w:pPr>
      <w:r w:rsidRPr="00515F2A">
        <w:rPr>
          <w:rFonts w:ascii="Cambria" w:hAnsi="Cambria" w:cs="Calibri"/>
          <w:b/>
          <w:sz w:val="40"/>
          <w:szCs w:val="32"/>
        </w:rPr>
        <w:t xml:space="preserve"> </w:t>
      </w:r>
    </w:p>
    <w:p w:rsidR="0065521A" w:rsidRPr="00423BEF" w:rsidRDefault="0065521A" w:rsidP="00711D7D">
      <w:pPr>
        <w:spacing w:line="360" w:lineRule="auto"/>
        <w:jc w:val="both"/>
        <w:rPr>
          <w:rFonts w:ascii="Calibri" w:hAnsi="Calibri" w:cs="Calibri"/>
          <w:b/>
        </w:rPr>
      </w:pPr>
    </w:p>
    <w:p w:rsidR="0065521A" w:rsidRPr="00867805" w:rsidRDefault="0065521A" w:rsidP="00711D7D">
      <w:pPr>
        <w:spacing w:line="360" w:lineRule="auto"/>
        <w:jc w:val="center"/>
        <w:rPr>
          <w:rFonts w:ascii="Calibri" w:hAnsi="Calibri" w:cs="Calibri"/>
        </w:rPr>
      </w:pPr>
    </w:p>
    <w:p w:rsidR="0065521A" w:rsidRPr="00515F2A" w:rsidRDefault="0065521A" w:rsidP="000513E2">
      <w:pPr>
        <w:spacing w:line="480" w:lineRule="auto"/>
        <w:rPr>
          <w:rFonts w:ascii="Calibri" w:hAnsi="Calibri" w:cs="Calibri"/>
        </w:rPr>
      </w:pPr>
      <w:r w:rsidRPr="00515F2A">
        <w:rPr>
          <w:rFonts w:ascii="Calibri" w:hAnsi="Calibri" w:cs="Calibri"/>
        </w:rPr>
        <w:t xml:space="preserve">Fenntartó: </w:t>
      </w:r>
      <w:r w:rsidRPr="00515F2A">
        <w:rPr>
          <w:rFonts w:ascii="Calibri" w:hAnsi="Calibri" w:cs="Calibri"/>
        </w:rPr>
        <w:tab/>
      </w:r>
      <w:r w:rsidRPr="00515F2A">
        <w:rPr>
          <w:rFonts w:ascii="Calibri" w:hAnsi="Calibri" w:cs="Calibri"/>
        </w:rPr>
        <w:tab/>
      </w:r>
      <w:r w:rsidRPr="00515F2A">
        <w:rPr>
          <w:rFonts w:ascii="Calibri" w:hAnsi="Calibri" w:cs="Calibri"/>
        </w:rPr>
        <w:tab/>
        <w:t>Sülysáp Város Önkormányzata</w:t>
      </w:r>
    </w:p>
    <w:p w:rsidR="0065521A" w:rsidRPr="00515F2A" w:rsidRDefault="0065521A" w:rsidP="000513E2">
      <w:pPr>
        <w:spacing w:line="480" w:lineRule="auto"/>
        <w:rPr>
          <w:rFonts w:ascii="Calibri" w:hAnsi="Calibri" w:cs="Calibri"/>
        </w:rPr>
      </w:pPr>
      <w:r w:rsidRPr="00515F2A">
        <w:rPr>
          <w:rFonts w:ascii="Calibri" w:hAnsi="Calibri" w:cs="Calibri"/>
        </w:rPr>
        <w:tab/>
      </w:r>
      <w:r w:rsidRPr="00515F2A">
        <w:rPr>
          <w:rFonts w:ascii="Calibri" w:hAnsi="Calibri" w:cs="Calibri"/>
        </w:rPr>
        <w:tab/>
      </w:r>
      <w:r w:rsidRPr="00515F2A">
        <w:rPr>
          <w:rFonts w:ascii="Calibri" w:hAnsi="Calibri" w:cs="Calibri"/>
        </w:rPr>
        <w:tab/>
      </w:r>
      <w:r w:rsidRPr="00515F2A">
        <w:rPr>
          <w:rFonts w:ascii="Calibri" w:hAnsi="Calibri" w:cs="Calibri"/>
        </w:rPr>
        <w:tab/>
        <w:t>2241 Sülysáp, Szent István tér 1.</w:t>
      </w:r>
    </w:p>
    <w:p w:rsidR="0065521A" w:rsidRPr="00515F2A" w:rsidRDefault="0065521A" w:rsidP="000513E2">
      <w:pPr>
        <w:spacing w:line="480" w:lineRule="auto"/>
        <w:rPr>
          <w:rFonts w:ascii="Calibri" w:hAnsi="Calibri" w:cs="Calibri"/>
        </w:rPr>
      </w:pPr>
      <w:r w:rsidRPr="00515F2A">
        <w:rPr>
          <w:rFonts w:ascii="Calibri" w:hAnsi="Calibri" w:cs="Calibri"/>
        </w:rPr>
        <w:t>Intézmény neve:</w:t>
      </w:r>
      <w:r w:rsidRPr="00515F2A">
        <w:rPr>
          <w:rFonts w:ascii="Calibri" w:hAnsi="Calibri" w:cs="Calibri"/>
        </w:rPr>
        <w:tab/>
      </w:r>
      <w:r w:rsidRPr="00515F2A">
        <w:rPr>
          <w:rFonts w:ascii="Calibri" w:hAnsi="Calibri" w:cs="Calibri"/>
        </w:rPr>
        <w:tab/>
        <w:t>Gólyahír Bölcsőde</w:t>
      </w:r>
    </w:p>
    <w:p w:rsidR="0065521A" w:rsidRPr="00515F2A" w:rsidRDefault="0065521A" w:rsidP="000513E2">
      <w:pPr>
        <w:spacing w:line="480" w:lineRule="auto"/>
        <w:rPr>
          <w:rFonts w:ascii="Calibri" w:hAnsi="Calibri" w:cs="Calibri"/>
        </w:rPr>
      </w:pPr>
      <w:r w:rsidRPr="00515F2A">
        <w:rPr>
          <w:rFonts w:ascii="Calibri" w:hAnsi="Calibri" w:cs="Calibri"/>
        </w:rPr>
        <w:t>Intézmény címe:</w:t>
      </w:r>
      <w:r w:rsidRPr="00515F2A">
        <w:rPr>
          <w:rFonts w:ascii="Calibri" w:hAnsi="Calibri" w:cs="Calibri"/>
        </w:rPr>
        <w:tab/>
      </w:r>
      <w:r w:rsidRPr="00515F2A">
        <w:rPr>
          <w:rFonts w:ascii="Calibri" w:hAnsi="Calibri" w:cs="Calibri"/>
        </w:rPr>
        <w:tab/>
        <w:t>2241 Sülysáp, Szilvafasor utca 1.</w:t>
      </w:r>
    </w:p>
    <w:p w:rsidR="0065521A" w:rsidRPr="00515F2A" w:rsidRDefault="0065521A" w:rsidP="000513E2">
      <w:pPr>
        <w:spacing w:line="480" w:lineRule="auto"/>
        <w:rPr>
          <w:rFonts w:ascii="Calibri" w:hAnsi="Calibri" w:cs="Calibri"/>
        </w:rPr>
      </w:pPr>
      <w:r w:rsidRPr="00515F2A">
        <w:rPr>
          <w:rFonts w:ascii="Calibri" w:hAnsi="Calibri" w:cs="Calibri"/>
        </w:rPr>
        <w:t>Telefon:</w:t>
      </w:r>
      <w:r w:rsidRPr="00515F2A">
        <w:rPr>
          <w:rFonts w:ascii="Calibri" w:hAnsi="Calibri" w:cs="Calibri"/>
        </w:rPr>
        <w:tab/>
      </w:r>
      <w:r w:rsidRPr="00515F2A">
        <w:rPr>
          <w:rFonts w:ascii="Calibri" w:hAnsi="Calibri" w:cs="Calibri"/>
        </w:rPr>
        <w:tab/>
      </w:r>
      <w:r w:rsidRPr="00515F2A">
        <w:rPr>
          <w:rFonts w:ascii="Calibri" w:hAnsi="Calibri" w:cs="Calibri"/>
        </w:rPr>
        <w:tab/>
        <w:t>29</w:t>
      </w:r>
      <w:r>
        <w:rPr>
          <w:rFonts w:ascii="Calibri" w:hAnsi="Calibri" w:cs="Calibri"/>
        </w:rPr>
        <w:t>/</w:t>
      </w:r>
      <w:r w:rsidRPr="00515F2A">
        <w:rPr>
          <w:rFonts w:ascii="Calibri" w:hAnsi="Calibri" w:cs="Calibri"/>
        </w:rPr>
        <w:t>436</w:t>
      </w:r>
      <w:r>
        <w:rPr>
          <w:rFonts w:ascii="Calibri" w:hAnsi="Calibri" w:cs="Calibri"/>
        </w:rPr>
        <w:t>-</w:t>
      </w:r>
      <w:r w:rsidRPr="00515F2A">
        <w:rPr>
          <w:rFonts w:ascii="Calibri" w:hAnsi="Calibri" w:cs="Calibri"/>
        </w:rPr>
        <w:t>304</w:t>
      </w:r>
    </w:p>
    <w:p w:rsidR="0065521A" w:rsidRPr="00515F2A" w:rsidRDefault="0065521A" w:rsidP="000513E2">
      <w:pPr>
        <w:spacing w:line="480" w:lineRule="auto"/>
        <w:rPr>
          <w:rFonts w:ascii="Calibri" w:hAnsi="Calibri" w:cs="Calibri"/>
        </w:rPr>
      </w:pPr>
      <w:r w:rsidRPr="00515F2A">
        <w:rPr>
          <w:rFonts w:ascii="Calibri" w:hAnsi="Calibri" w:cs="Calibri"/>
        </w:rPr>
        <w:t>Szakmai program felelőse:</w:t>
      </w:r>
      <w:r w:rsidRPr="00515F2A">
        <w:rPr>
          <w:rFonts w:ascii="Calibri" w:hAnsi="Calibri" w:cs="Calibri"/>
        </w:rPr>
        <w:tab/>
      </w:r>
      <w:smartTag w:uri="urn:schemas-microsoft-com:office:smarttags" w:element="PersonName">
        <w:smartTagPr>
          <w:attr w:name="ProductID" w:val="Nagyn￩ Bell￳k Annam￡ria"/>
        </w:smartTagPr>
        <w:r w:rsidRPr="00515F2A">
          <w:rPr>
            <w:rFonts w:ascii="Calibri" w:hAnsi="Calibri" w:cs="Calibri"/>
          </w:rPr>
          <w:t>Nagyné Bellók Annamária</w:t>
        </w:r>
      </w:smartTag>
      <w:r w:rsidRPr="00515F2A">
        <w:rPr>
          <w:rFonts w:ascii="Calibri" w:hAnsi="Calibri" w:cs="Calibri"/>
        </w:rPr>
        <w:t xml:space="preserve"> bölcsődevezető</w:t>
      </w:r>
    </w:p>
    <w:p w:rsidR="0065521A" w:rsidRPr="000B20FC" w:rsidRDefault="0065521A" w:rsidP="00DD1064">
      <w:pPr>
        <w:spacing w:line="480" w:lineRule="auto"/>
        <w:rPr>
          <w:rFonts w:ascii="Calibri" w:hAnsi="Calibri" w:cs="Calibri"/>
          <w:b/>
        </w:rPr>
      </w:pPr>
      <w:r w:rsidRPr="00515F2A">
        <w:rPr>
          <w:rFonts w:ascii="Calibri" w:hAnsi="Calibri" w:cs="Calibri"/>
        </w:rPr>
        <w:t>Érvényességi idő:</w:t>
      </w:r>
      <w:r w:rsidRPr="00515F2A">
        <w:rPr>
          <w:rFonts w:ascii="Calibri" w:hAnsi="Calibri" w:cs="Calibri"/>
        </w:rPr>
        <w:tab/>
      </w:r>
      <w:r w:rsidRPr="00515F2A">
        <w:rPr>
          <w:rFonts w:ascii="Calibri" w:hAnsi="Calibri" w:cs="Calibri"/>
        </w:rPr>
        <w:tab/>
        <w:t>2014</w:t>
      </w:r>
      <w:r>
        <w:rPr>
          <w:rFonts w:ascii="Calibri" w:hAnsi="Calibri" w:cs="Calibri"/>
        </w:rPr>
        <w:t>.június</w:t>
      </w:r>
      <w:r w:rsidRPr="00515F2A">
        <w:rPr>
          <w:rFonts w:ascii="Calibri" w:hAnsi="Calibri" w:cs="Calibri"/>
        </w:rPr>
        <w:t xml:space="preserve"> 1.</w:t>
      </w:r>
      <w:r>
        <w:rPr>
          <w:rFonts w:ascii="Calibri" w:hAnsi="Calibri" w:cs="Calibri"/>
        </w:rPr>
        <w:t xml:space="preserve"> </w:t>
      </w:r>
      <w:r w:rsidRPr="00515F2A">
        <w:rPr>
          <w:rFonts w:ascii="Calibri" w:hAnsi="Calibri" w:cs="Calibri"/>
        </w:rPr>
        <w:t>-</w:t>
      </w:r>
      <w:r>
        <w:rPr>
          <w:rFonts w:ascii="Calibri" w:hAnsi="Calibri" w:cs="Calibri"/>
        </w:rPr>
        <w:t xml:space="preserve"> </w:t>
      </w:r>
      <w:r w:rsidRPr="00515F2A">
        <w:rPr>
          <w:rFonts w:ascii="Calibri" w:hAnsi="Calibri" w:cs="Calibri"/>
        </w:rPr>
        <w:t>2017. december 31.</w:t>
      </w:r>
      <w:r>
        <w:rPr>
          <w:rFonts w:ascii="Calibri" w:hAnsi="Calibri" w:cs="Calibri"/>
        </w:rPr>
        <w:br w:type="page"/>
      </w:r>
      <w:r>
        <w:t>Tartalom</w:t>
      </w:r>
    </w:p>
    <w:p w:rsidR="0065521A" w:rsidRDefault="0065521A">
      <w:pPr>
        <w:pStyle w:val="TOC2"/>
        <w:rPr>
          <w:rFonts w:cs="Times New Roman"/>
          <w:smallCaps w:val="0"/>
          <w:noProof/>
          <w:color w:val="auto"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87047645" w:history="1">
        <w:r w:rsidRPr="005470C9">
          <w:rPr>
            <w:rStyle w:val="Hyperlink"/>
            <w:rFonts w:cs="Calibri"/>
            <w:noProof/>
          </w:rPr>
          <w:t>A szakmai program az alábbi törvényi és szakmai ajánlásoknak felel meg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1"/>
        <w:tabs>
          <w:tab w:val="left" w:pos="480"/>
          <w:tab w:val="right" w:leader="dot" w:pos="9062"/>
        </w:tabs>
        <w:rPr>
          <w:rFonts w:cs="Times New Roman"/>
          <w:b w:val="0"/>
          <w:bCs w:val="0"/>
          <w:caps w:val="0"/>
          <w:noProof/>
          <w:color w:val="auto"/>
          <w:sz w:val="22"/>
          <w:szCs w:val="22"/>
        </w:rPr>
      </w:pPr>
      <w:hyperlink w:anchor="_Toc387047646" w:history="1">
        <w:r w:rsidRPr="005470C9">
          <w:rPr>
            <w:rStyle w:val="Hyperlink"/>
            <w:rFonts w:cs="Calibri"/>
            <w:noProof/>
          </w:rPr>
          <w:t>1</w:t>
        </w:r>
        <w:r>
          <w:rPr>
            <w:rFonts w:cs="Times New Roman"/>
            <w:b w:val="0"/>
            <w:bCs w:val="0"/>
            <w: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Bevezető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2"/>
        <w:rPr>
          <w:rFonts w:cs="Times New Roman"/>
          <w:smallCaps w:val="0"/>
          <w:noProof/>
          <w:color w:val="auto"/>
          <w:sz w:val="22"/>
          <w:szCs w:val="22"/>
        </w:rPr>
      </w:pPr>
      <w:hyperlink w:anchor="_Toc387047647" w:history="1">
        <w:r w:rsidRPr="005470C9">
          <w:rPr>
            <w:rStyle w:val="Hyperlink"/>
            <w:rFonts w:cs="Calibri"/>
            <w:noProof/>
          </w:rPr>
          <w:t>1.1</w:t>
        </w:r>
        <w:r>
          <w:rPr>
            <w:rFonts w:cs="Times New Roman"/>
            <w:small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A bölcsőde bemutatása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2"/>
        <w:rPr>
          <w:rFonts w:cs="Times New Roman"/>
          <w:smallCaps w:val="0"/>
          <w:noProof/>
          <w:color w:val="auto"/>
          <w:sz w:val="22"/>
          <w:szCs w:val="22"/>
        </w:rPr>
      </w:pPr>
      <w:hyperlink w:anchor="_Toc387047648" w:history="1">
        <w:r w:rsidRPr="005470C9">
          <w:rPr>
            <w:rStyle w:val="Hyperlink"/>
            <w:rFonts w:cs="Calibri"/>
            <w:noProof/>
          </w:rPr>
          <w:t>1.2</w:t>
        </w:r>
        <w:r>
          <w:rPr>
            <w:rFonts w:cs="Times New Roman"/>
            <w:small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A bölcsőde pedagógiai hitvallása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2"/>
        <w:rPr>
          <w:rFonts w:cs="Times New Roman"/>
          <w:smallCaps w:val="0"/>
          <w:noProof/>
          <w:color w:val="auto"/>
          <w:sz w:val="22"/>
          <w:szCs w:val="22"/>
        </w:rPr>
      </w:pPr>
      <w:hyperlink w:anchor="_Toc387047649" w:history="1">
        <w:r w:rsidRPr="005470C9">
          <w:rPr>
            <w:rStyle w:val="Hyperlink"/>
            <w:rFonts w:cs="Calibri"/>
            <w:noProof/>
          </w:rPr>
          <w:t>1.3</w:t>
        </w:r>
        <w:r>
          <w:rPr>
            <w:rFonts w:cs="Times New Roman"/>
            <w:small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Az intézmény működtetésének célja, feladata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3"/>
        <w:tabs>
          <w:tab w:val="left" w:pos="1200"/>
          <w:tab w:val="right" w:leader="dot" w:pos="9062"/>
        </w:tabs>
        <w:rPr>
          <w:i w:val="0"/>
          <w:iCs/>
          <w:noProof/>
          <w:color w:val="auto"/>
          <w:sz w:val="22"/>
          <w:szCs w:val="22"/>
        </w:rPr>
      </w:pPr>
      <w:hyperlink w:anchor="_Toc387047650" w:history="1">
        <w:r w:rsidRPr="005470C9">
          <w:rPr>
            <w:rStyle w:val="Hyperlink"/>
            <w:noProof/>
          </w:rPr>
          <w:t>1.3.1</w:t>
        </w:r>
        <w:r>
          <w:rPr>
            <w:i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noProof/>
          </w:rPr>
          <w:t>A bölcsőde célja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3"/>
        <w:tabs>
          <w:tab w:val="left" w:pos="1200"/>
          <w:tab w:val="right" w:leader="dot" w:pos="9062"/>
        </w:tabs>
        <w:rPr>
          <w:i w:val="0"/>
          <w:iCs/>
          <w:noProof/>
          <w:color w:val="auto"/>
          <w:sz w:val="22"/>
          <w:szCs w:val="22"/>
        </w:rPr>
      </w:pPr>
      <w:hyperlink w:anchor="_Toc387047651" w:history="1">
        <w:r w:rsidRPr="005470C9">
          <w:rPr>
            <w:rStyle w:val="Hyperlink"/>
            <w:noProof/>
          </w:rPr>
          <w:t>1.3.2</w:t>
        </w:r>
        <w:r>
          <w:rPr>
            <w:i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noProof/>
          </w:rPr>
          <w:t>A bölcsőde feladata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2"/>
        <w:rPr>
          <w:rFonts w:cs="Times New Roman"/>
          <w:smallCaps w:val="0"/>
          <w:noProof/>
          <w:color w:val="auto"/>
          <w:sz w:val="22"/>
          <w:szCs w:val="22"/>
        </w:rPr>
      </w:pPr>
      <w:hyperlink w:anchor="_Toc387047652" w:history="1">
        <w:r w:rsidRPr="005470C9">
          <w:rPr>
            <w:rStyle w:val="Hyperlink"/>
            <w:rFonts w:cs="Calibri"/>
            <w:noProof/>
          </w:rPr>
          <w:t>1.4</w:t>
        </w:r>
        <w:r>
          <w:rPr>
            <w:rFonts w:cs="Times New Roman"/>
            <w:small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Az intézmény minőségpolitikája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1"/>
        <w:tabs>
          <w:tab w:val="left" w:pos="480"/>
          <w:tab w:val="right" w:leader="dot" w:pos="9062"/>
        </w:tabs>
        <w:rPr>
          <w:rFonts w:cs="Times New Roman"/>
          <w:b w:val="0"/>
          <w:bCs w:val="0"/>
          <w:caps w:val="0"/>
          <w:noProof/>
          <w:color w:val="auto"/>
          <w:sz w:val="22"/>
          <w:szCs w:val="22"/>
        </w:rPr>
      </w:pPr>
      <w:hyperlink w:anchor="_Toc387047653" w:history="1">
        <w:r w:rsidRPr="005470C9">
          <w:rPr>
            <w:rStyle w:val="Hyperlink"/>
            <w:rFonts w:cs="Calibri"/>
            <w:noProof/>
          </w:rPr>
          <w:t>2</w:t>
        </w:r>
        <w:r>
          <w:rPr>
            <w:rFonts w:cs="Times New Roman"/>
            <w:b w:val="0"/>
            <w:bCs w:val="0"/>
            <w: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A bölcsődei nevelés-gondozás alapelvei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2"/>
        <w:rPr>
          <w:rFonts w:cs="Times New Roman"/>
          <w:smallCaps w:val="0"/>
          <w:noProof/>
          <w:color w:val="auto"/>
          <w:sz w:val="22"/>
          <w:szCs w:val="22"/>
        </w:rPr>
      </w:pPr>
      <w:hyperlink w:anchor="_Toc387047654" w:history="1">
        <w:r w:rsidRPr="005470C9">
          <w:rPr>
            <w:rStyle w:val="Hyperlink"/>
            <w:rFonts w:cs="Calibri"/>
            <w:noProof/>
          </w:rPr>
          <w:t>2.1</w:t>
        </w:r>
        <w:r>
          <w:rPr>
            <w:rFonts w:cs="Times New Roman"/>
            <w:small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A családi nevelés elsődlegességének tisztelete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2"/>
        <w:rPr>
          <w:rFonts w:cs="Times New Roman"/>
          <w:smallCaps w:val="0"/>
          <w:noProof/>
          <w:color w:val="auto"/>
          <w:sz w:val="22"/>
          <w:szCs w:val="22"/>
        </w:rPr>
      </w:pPr>
      <w:hyperlink w:anchor="_Toc387047655" w:history="1">
        <w:r w:rsidRPr="005470C9">
          <w:rPr>
            <w:rStyle w:val="Hyperlink"/>
            <w:rFonts w:cs="Calibri"/>
            <w:noProof/>
          </w:rPr>
          <w:t>2.2</w:t>
        </w:r>
        <w:r>
          <w:rPr>
            <w:rFonts w:cs="Times New Roman"/>
            <w:small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A gyermeki személyiség tiszteletének elve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2"/>
        <w:rPr>
          <w:rFonts w:cs="Times New Roman"/>
          <w:smallCaps w:val="0"/>
          <w:noProof/>
          <w:color w:val="auto"/>
          <w:sz w:val="22"/>
          <w:szCs w:val="22"/>
        </w:rPr>
      </w:pPr>
      <w:hyperlink w:anchor="_Toc387047656" w:history="1">
        <w:r w:rsidRPr="005470C9">
          <w:rPr>
            <w:rStyle w:val="Hyperlink"/>
            <w:rFonts w:cs="Calibri"/>
            <w:noProof/>
          </w:rPr>
          <w:t>2.3</w:t>
        </w:r>
        <w:r>
          <w:rPr>
            <w:rFonts w:cs="Times New Roman"/>
            <w:small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A nevelés és gondozás egységének elve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2"/>
        <w:rPr>
          <w:rFonts w:cs="Times New Roman"/>
          <w:smallCaps w:val="0"/>
          <w:noProof/>
          <w:color w:val="auto"/>
          <w:sz w:val="22"/>
          <w:szCs w:val="22"/>
        </w:rPr>
      </w:pPr>
      <w:hyperlink w:anchor="_Toc387047657" w:history="1">
        <w:r w:rsidRPr="005470C9">
          <w:rPr>
            <w:rStyle w:val="Hyperlink"/>
            <w:rFonts w:cs="Calibri"/>
            <w:noProof/>
          </w:rPr>
          <w:t>2.4</w:t>
        </w:r>
        <w:r>
          <w:rPr>
            <w:rFonts w:cs="Times New Roman"/>
            <w:small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Az egyéni bánásmód elve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2"/>
        <w:rPr>
          <w:rFonts w:cs="Times New Roman"/>
          <w:smallCaps w:val="0"/>
          <w:noProof/>
          <w:color w:val="auto"/>
          <w:sz w:val="22"/>
          <w:szCs w:val="22"/>
        </w:rPr>
      </w:pPr>
      <w:hyperlink w:anchor="_Toc387047658" w:history="1">
        <w:r w:rsidRPr="005470C9">
          <w:rPr>
            <w:rStyle w:val="Hyperlink"/>
            <w:rFonts w:cs="Calibri"/>
            <w:noProof/>
          </w:rPr>
          <w:t>2.5</w:t>
        </w:r>
        <w:r>
          <w:rPr>
            <w:rFonts w:cs="Times New Roman"/>
            <w:small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A biztonság és a stabilitás elve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2"/>
        <w:rPr>
          <w:rFonts w:cs="Times New Roman"/>
          <w:smallCaps w:val="0"/>
          <w:noProof/>
          <w:color w:val="auto"/>
          <w:sz w:val="22"/>
          <w:szCs w:val="22"/>
        </w:rPr>
      </w:pPr>
      <w:hyperlink w:anchor="_Toc387047659" w:history="1">
        <w:r w:rsidRPr="005470C9">
          <w:rPr>
            <w:rStyle w:val="Hyperlink"/>
            <w:rFonts w:cs="Calibri"/>
            <w:noProof/>
          </w:rPr>
          <w:t>2.6</w:t>
        </w:r>
        <w:r>
          <w:rPr>
            <w:rFonts w:cs="Times New Roman"/>
            <w:small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Az aktivitás, az önállósulás segítésének elve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2"/>
        <w:rPr>
          <w:rFonts w:cs="Times New Roman"/>
          <w:smallCaps w:val="0"/>
          <w:noProof/>
          <w:color w:val="auto"/>
          <w:sz w:val="22"/>
          <w:szCs w:val="22"/>
        </w:rPr>
      </w:pPr>
      <w:hyperlink w:anchor="_Toc387047660" w:history="1">
        <w:r w:rsidRPr="005470C9">
          <w:rPr>
            <w:rStyle w:val="Hyperlink"/>
            <w:rFonts w:cs="Calibri"/>
            <w:noProof/>
          </w:rPr>
          <w:t>2.7</w:t>
        </w:r>
        <w:r>
          <w:rPr>
            <w:rFonts w:cs="Times New Roman"/>
            <w:small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Az egységes nevelő hatások elve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1"/>
        <w:tabs>
          <w:tab w:val="left" w:pos="480"/>
          <w:tab w:val="right" w:leader="dot" w:pos="9062"/>
        </w:tabs>
        <w:rPr>
          <w:rFonts w:cs="Times New Roman"/>
          <w:b w:val="0"/>
          <w:bCs w:val="0"/>
          <w:caps w:val="0"/>
          <w:noProof/>
          <w:color w:val="auto"/>
          <w:sz w:val="22"/>
          <w:szCs w:val="22"/>
        </w:rPr>
      </w:pPr>
      <w:hyperlink w:anchor="_Toc387047661" w:history="1">
        <w:r w:rsidRPr="005470C9">
          <w:rPr>
            <w:rStyle w:val="Hyperlink"/>
            <w:rFonts w:cs="Calibri"/>
            <w:noProof/>
          </w:rPr>
          <w:t>3</w:t>
        </w:r>
        <w:r>
          <w:rPr>
            <w:rFonts w:cs="Times New Roman"/>
            <w:b w:val="0"/>
            <w:bCs w:val="0"/>
            <w: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A bölcsődei nevelés-gondozás feladatai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2"/>
        <w:rPr>
          <w:rFonts w:cs="Times New Roman"/>
          <w:smallCaps w:val="0"/>
          <w:noProof/>
          <w:color w:val="auto"/>
          <w:sz w:val="22"/>
          <w:szCs w:val="22"/>
        </w:rPr>
      </w:pPr>
      <w:hyperlink w:anchor="_Toc387047662" w:history="1">
        <w:r w:rsidRPr="005470C9">
          <w:rPr>
            <w:rStyle w:val="Hyperlink"/>
            <w:rFonts w:cs="Calibri"/>
            <w:noProof/>
          </w:rPr>
          <w:t>3.1</w:t>
        </w:r>
        <w:r>
          <w:rPr>
            <w:rFonts w:cs="Times New Roman"/>
            <w:small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Egészségvédelem, az egészséges életmód megalapozása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2"/>
        <w:rPr>
          <w:rFonts w:cs="Times New Roman"/>
          <w:smallCaps w:val="0"/>
          <w:noProof/>
          <w:color w:val="auto"/>
          <w:sz w:val="22"/>
          <w:szCs w:val="22"/>
        </w:rPr>
      </w:pPr>
      <w:hyperlink w:anchor="_Toc387047663" w:history="1">
        <w:r w:rsidRPr="005470C9">
          <w:rPr>
            <w:rStyle w:val="Hyperlink"/>
            <w:rFonts w:cs="Calibri"/>
            <w:noProof/>
          </w:rPr>
          <w:t>3.2</w:t>
        </w:r>
        <w:r>
          <w:rPr>
            <w:rFonts w:cs="Times New Roman"/>
            <w:small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Az érzelmi fejlődés és a szocializáció segítése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2"/>
        <w:rPr>
          <w:rFonts w:cs="Times New Roman"/>
          <w:smallCaps w:val="0"/>
          <w:noProof/>
          <w:color w:val="auto"/>
          <w:sz w:val="22"/>
          <w:szCs w:val="22"/>
        </w:rPr>
      </w:pPr>
      <w:hyperlink w:anchor="_Toc387047664" w:history="1">
        <w:r w:rsidRPr="005470C9">
          <w:rPr>
            <w:rStyle w:val="Hyperlink"/>
            <w:rFonts w:cs="Calibri"/>
            <w:noProof/>
          </w:rPr>
          <w:t>3.3</w:t>
        </w:r>
        <w:r>
          <w:rPr>
            <w:rFonts w:cs="Times New Roman"/>
            <w:small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A megismerési folyamatok fejlődésének segítése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1"/>
        <w:tabs>
          <w:tab w:val="left" w:pos="480"/>
          <w:tab w:val="right" w:leader="dot" w:pos="9062"/>
        </w:tabs>
        <w:rPr>
          <w:rFonts w:cs="Times New Roman"/>
          <w:b w:val="0"/>
          <w:bCs w:val="0"/>
          <w:caps w:val="0"/>
          <w:noProof/>
          <w:color w:val="auto"/>
          <w:sz w:val="22"/>
          <w:szCs w:val="22"/>
        </w:rPr>
      </w:pPr>
      <w:hyperlink w:anchor="_Toc387047665" w:history="1">
        <w:r w:rsidRPr="005470C9">
          <w:rPr>
            <w:rStyle w:val="Hyperlink"/>
            <w:rFonts w:cs="Calibri"/>
            <w:noProof/>
          </w:rPr>
          <w:t>4</w:t>
        </w:r>
        <w:r>
          <w:rPr>
            <w:rFonts w:cs="Times New Roman"/>
            <w:b w:val="0"/>
            <w:bCs w:val="0"/>
            <w: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A bölcsődei élet megszervezésének elvei, módszerei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2"/>
        <w:rPr>
          <w:rFonts w:cs="Times New Roman"/>
          <w:smallCaps w:val="0"/>
          <w:noProof/>
          <w:color w:val="auto"/>
          <w:sz w:val="22"/>
          <w:szCs w:val="22"/>
        </w:rPr>
      </w:pPr>
      <w:hyperlink w:anchor="_Toc387047666" w:history="1">
        <w:r w:rsidRPr="005470C9">
          <w:rPr>
            <w:rStyle w:val="Hyperlink"/>
            <w:rFonts w:cs="Calibri"/>
            <w:noProof/>
          </w:rPr>
          <w:t>4.1</w:t>
        </w:r>
        <w:r>
          <w:rPr>
            <w:rFonts w:cs="Times New Roman"/>
            <w:small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Bölcsőde „kóstolgató”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2"/>
        <w:rPr>
          <w:rFonts w:cs="Times New Roman"/>
          <w:smallCaps w:val="0"/>
          <w:noProof/>
          <w:color w:val="auto"/>
          <w:sz w:val="22"/>
          <w:szCs w:val="22"/>
        </w:rPr>
      </w:pPr>
      <w:hyperlink w:anchor="_Toc387047667" w:history="1">
        <w:r w:rsidRPr="005470C9">
          <w:rPr>
            <w:rStyle w:val="Hyperlink"/>
            <w:rFonts w:cs="Calibri"/>
            <w:noProof/>
          </w:rPr>
          <w:t>4.2</w:t>
        </w:r>
        <w:r>
          <w:rPr>
            <w:rFonts w:cs="Times New Roman"/>
            <w:small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Szülői értekezlet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2"/>
        <w:rPr>
          <w:rFonts w:cs="Times New Roman"/>
          <w:smallCaps w:val="0"/>
          <w:noProof/>
          <w:color w:val="auto"/>
          <w:sz w:val="22"/>
          <w:szCs w:val="22"/>
        </w:rPr>
      </w:pPr>
      <w:hyperlink w:anchor="_Toc387047668" w:history="1">
        <w:r w:rsidRPr="005470C9">
          <w:rPr>
            <w:rStyle w:val="Hyperlink"/>
            <w:rFonts w:cs="Calibri"/>
            <w:noProof/>
          </w:rPr>
          <w:t>4.3</w:t>
        </w:r>
        <w:r>
          <w:rPr>
            <w:rFonts w:cs="Times New Roman"/>
            <w:small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Szülőcsoportos beszélgetés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2"/>
        <w:rPr>
          <w:rFonts w:cs="Times New Roman"/>
          <w:smallCaps w:val="0"/>
          <w:noProof/>
          <w:color w:val="auto"/>
          <w:sz w:val="22"/>
          <w:szCs w:val="22"/>
        </w:rPr>
      </w:pPr>
      <w:hyperlink w:anchor="_Toc387047669" w:history="1">
        <w:r w:rsidRPr="005470C9">
          <w:rPr>
            <w:rStyle w:val="Hyperlink"/>
            <w:rFonts w:cs="Calibri"/>
            <w:noProof/>
          </w:rPr>
          <w:t>4.4</w:t>
        </w:r>
        <w:r>
          <w:rPr>
            <w:rFonts w:cs="Times New Roman"/>
            <w:small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Családlátogatás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2"/>
        <w:rPr>
          <w:rFonts w:cs="Times New Roman"/>
          <w:smallCaps w:val="0"/>
          <w:noProof/>
          <w:color w:val="auto"/>
          <w:sz w:val="22"/>
          <w:szCs w:val="22"/>
        </w:rPr>
      </w:pPr>
      <w:hyperlink w:anchor="_Toc387047670" w:history="1">
        <w:r w:rsidRPr="005470C9">
          <w:rPr>
            <w:rStyle w:val="Hyperlink"/>
            <w:rFonts w:cs="Calibri"/>
            <w:noProof/>
          </w:rPr>
          <w:t>4.5</w:t>
        </w:r>
        <w:r>
          <w:rPr>
            <w:rFonts w:cs="Times New Roman"/>
            <w:small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A gyermek fogadása, átadása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2"/>
        <w:rPr>
          <w:rFonts w:cs="Times New Roman"/>
          <w:smallCaps w:val="0"/>
          <w:noProof/>
          <w:color w:val="auto"/>
          <w:sz w:val="22"/>
          <w:szCs w:val="22"/>
        </w:rPr>
      </w:pPr>
      <w:hyperlink w:anchor="_Toc387047671" w:history="1">
        <w:r w:rsidRPr="005470C9">
          <w:rPr>
            <w:rStyle w:val="Hyperlink"/>
            <w:rFonts w:cs="Calibri"/>
            <w:noProof/>
          </w:rPr>
          <w:t>4.6</w:t>
        </w:r>
        <w:r>
          <w:rPr>
            <w:rFonts w:cs="Times New Roman"/>
            <w:small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Beszoktatás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2"/>
        <w:rPr>
          <w:rFonts w:cs="Times New Roman"/>
          <w:smallCaps w:val="0"/>
          <w:noProof/>
          <w:color w:val="auto"/>
          <w:sz w:val="22"/>
          <w:szCs w:val="22"/>
        </w:rPr>
      </w:pPr>
      <w:hyperlink w:anchor="_Toc387047672" w:history="1">
        <w:r w:rsidRPr="005470C9">
          <w:rPr>
            <w:rStyle w:val="Hyperlink"/>
            <w:rFonts w:cs="Calibri"/>
            <w:noProof/>
          </w:rPr>
          <w:t>4.7</w:t>
        </w:r>
        <w:r>
          <w:rPr>
            <w:rFonts w:cs="Times New Roman"/>
            <w:small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Saját kisgyermeknevelő rendszer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2"/>
        <w:rPr>
          <w:rFonts w:cs="Times New Roman"/>
          <w:smallCaps w:val="0"/>
          <w:noProof/>
          <w:color w:val="auto"/>
          <w:sz w:val="22"/>
          <w:szCs w:val="22"/>
        </w:rPr>
      </w:pPr>
      <w:hyperlink w:anchor="_Toc387047673" w:history="1">
        <w:r w:rsidRPr="005470C9">
          <w:rPr>
            <w:rStyle w:val="Hyperlink"/>
            <w:rFonts w:cs="Calibri"/>
            <w:noProof/>
          </w:rPr>
          <w:t>4.8</w:t>
        </w:r>
        <w:r>
          <w:rPr>
            <w:rFonts w:cs="Times New Roman"/>
            <w:small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Gyermekcsoportok szervezése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2"/>
        <w:rPr>
          <w:rFonts w:cs="Times New Roman"/>
          <w:smallCaps w:val="0"/>
          <w:noProof/>
          <w:color w:val="auto"/>
          <w:sz w:val="22"/>
          <w:szCs w:val="22"/>
        </w:rPr>
      </w:pPr>
      <w:hyperlink w:anchor="_Toc387047674" w:history="1">
        <w:r w:rsidRPr="005470C9">
          <w:rPr>
            <w:rStyle w:val="Hyperlink"/>
            <w:rFonts w:cs="Calibri"/>
            <w:noProof/>
          </w:rPr>
          <w:t>4.9</w:t>
        </w:r>
        <w:r>
          <w:rPr>
            <w:rFonts w:cs="Times New Roman"/>
            <w:small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Napirend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2"/>
        <w:rPr>
          <w:rFonts w:cs="Times New Roman"/>
          <w:smallCaps w:val="0"/>
          <w:noProof/>
          <w:color w:val="auto"/>
          <w:sz w:val="22"/>
          <w:szCs w:val="22"/>
        </w:rPr>
      </w:pPr>
      <w:hyperlink w:anchor="_Toc387047675" w:history="1">
        <w:r w:rsidRPr="005470C9">
          <w:rPr>
            <w:rStyle w:val="Hyperlink"/>
            <w:rFonts w:cs="Calibri"/>
            <w:noProof/>
          </w:rPr>
          <w:t>4.10</w:t>
        </w:r>
        <w:r>
          <w:rPr>
            <w:rFonts w:cs="Times New Roman"/>
            <w:small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Ünnepeink, hagyományok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1"/>
        <w:tabs>
          <w:tab w:val="left" w:pos="480"/>
          <w:tab w:val="right" w:leader="dot" w:pos="9062"/>
        </w:tabs>
        <w:rPr>
          <w:rFonts w:cs="Times New Roman"/>
          <w:b w:val="0"/>
          <w:bCs w:val="0"/>
          <w:caps w:val="0"/>
          <w:noProof/>
          <w:color w:val="auto"/>
          <w:sz w:val="22"/>
          <w:szCs w:val="22"/>
        </w:rPr>
      </w:pPr>
      <w:hyperlink w:anchor="_Toc387047676" w:history="1">
        <w:r w:rsidRPr="005470C9">
          <w:rPr>
            <w:rStyle w:val="Hyperlink"/>
            <w:rFonts w:cs="Calibri"/>
            <w:noProof/>
          </w:rPr>
          <w:t>5</w:t>
        </w:r>
        <w:r>
          <w:rPr>
            <w:rFonts w:cs="Times New Roman"/>
            <w:b w:val="0"/>
            <w:bCs w:val="0"/>
            <w: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Táplálkozás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2"/>
        <w:rPr>
          <w:rFonts w:cs="Times New Roman"/>
          <w:smallCaps w:val="0"/>
          <w:noProof/>
          <w:color w:val="auto"/>
          <w:sz w:val="22"/>
          <w:szCs w:val="22"/>
        </w:rPr>
      </w:pPr>
      <w:hyperlink w:anchor="_Toc387047677" w:history="1">
        <w:r w:rsidRPr="005470C9">
          <w:rPr>
            <w:rStyle w:val="Hyperlink"/>
            <w:rFonts w:cs="Calibri"/>
            <w:noProof/>
          </w:rPr>
          <w:t>5.1</w:t>
        </w:r>
        <w:r>
          <w:rPr>
            <w:rFonts w:cs="Times New Roman"/>
            <w:small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A kisgyermekek élelmezése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2"/>
        <w:rPr>
          <w:rFonts w:cs="Times New Roman"/>
          <w:smallCaps w:val="0"/>
          <w:noProof/>
          <w:color w:val="auto"/>
          <w:sz w:val="22"/>
          <w:szCs w:val="22"/>
        </w:rPr>
      </w:pPr>
      <w:hyperlink w:anchor="_Toc387047678" w:history="1">
        <w:r w:rsidRPr="005470C9">
          <w:rPr>
            <w:rStyle w:val="Hyperlink"/>
            <w:rFonts w:cs="Calibri"/>
            <w:noProof/>
          </w:rPr>
          <w:t>5.2</w:t>
        </w:r>
        <w:r>
          <w:rPr>
            <w:rFonts w:cs="Times New Roman"/>
            <w:small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Csecsemőtáplálás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1"/>
        <w:tabs>
          <w:tab w:val="left" w:pos="480"/>
          <w:tab w:val="right" w:leader="dot" w:pos="9062"/>
        </w:tabs>
        <w:rPr>
          <w:rFonts w:cs="Times New Roman"/>
          <w:b w:val="0"/>
          <w:bCs w:val="0"/>
          <w:caps w:val="0"/>
          <w:noProof/>
          <w:color w:val="auto"/>
          <w:sz w:val="22"/>
          <w:szCs w:val="22"/>
        </w:rPr>
      </w:pPr>
      <w:hyperlink w:anchor="_Toc387047679" w:history="1">
        <w:r w:rsidRPr="005470C9">
          <w:rPr>
            <w:rStyle w:val="Hyperlink"/>
            <w:rFonts w:cs="Calibri"/>
            <w:noProof/>
          </w:rPr>
          <w:t>6</w:t>
        </w:r>
        <w:r>
          <w:rPr>
            <w:rFonts w:cs="Times New Roman"/>
            <w:b w:val="0"/>
            <w:bCs w:val="0"/>
            <w: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Tárgyi felszereltség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1"/>
        <w:tabs>
          <w:tab w:val="left" w:pos="480"/>
          <w:tab w:val="right" w:leader="dot" w:pos="9062"/>
        </w:tabs>
        <w:rPr>
          <w:rFonts w:cs="Times New Roman"/>
          <w:b w:val="0"/>
          <w:bCs w:val="0"/>
          <w:caps w:val="0"/>
          <w:noProof/>
          <w:color w:val="auto"/>
          <w:sz w:val="22"/>
          <w:szCs w:val="22"/>
        </w:rPr>
      </w:pPr>
      <w:hyperlink w:anchor="_Toc387047680" w:history="1">
        <w:r w:rsidRPr="005470C9">
          <w:rPr>
            <w:rStyle w:val="Hyperlink"/>
            <w:rFonts w:cs="Calibri"/>
            <w:noProof/>
          </w:rPr>
          <w:t>7</w:t>
        </w:r>
        <w:r>
          <w:rPr>
            <w:rFonts w:cs="Times New Roman"/>
            <w:b w:val="0"/>
            <w:bCs w:val="0"/>
            <w: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Személyi feltételek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2"/>
        <w:rPr>
          <w:rFonts w:cs="Times New Roman"/>
          <w:smallCaps w:val="0"/>
          <w:noProof/>
          <w:color w:val="auto"/>
          <w:sz w:val="22"/>
          <w:szCs w:val="22"/>
        </w:rPr>
      </w:pPr>
      <w:hyperlink w:anchor="_Toc387047681" w:history="1">
        <w:r w:rsidRPr="005470C9">
          <w:rPr>
            <w:rStyle w:val="Hyperlink"/>
            <w:rFonts w:cs="Calibri"/>
            <w:noProof/>
          </w:rPr>
          <w:t>7.1</w:t>
        </w:r>
        <w:r>
          <w:rPr>
            <w:rFonts w:cs="Times New Roman"/>
            <w:small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Képzett szakemberek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3"/>
        <w:tabs>
          <w:tab w:val="left" w:pos="1200"/>
          <w:tab w:val="right" w:leader="dot" w:pos="9062"/>
        </w:tabs>
        <w:rPr>
          <w:i w:val="0"/>
          <w:iCs/>
          <w:noProof/>
          <w:color w:val="auto"/>
          <w:sz w:val="22"/>
          <w:szCs w:val="22"/>
        </w:rPr>
      </w:pPr>
      <w:hyperlink w:anchor="_Toc387047682" w:history="1">
        <w:r w:rsidRPr="005470C9">
          <w:rPr>
            <w:rStyle w:val="Hyperlink"/>
            <w:noProof/>
          </w:rPr>
          <w:t>7.1.1</w:t>
        </w:r>
        <w:r>
          <w:rPr>
            <w:i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noProof/>
          </w:rPr>
          <w:t>Szakképesítést igénylő: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3"/>
        <w:tabs>
          <w:tab w:val="left" w:pos="1200"/>
          <w:tab w:val="right" w:leader="dot" w:pos="9062"/>
        </w:tabs>
        <w:rPr>
          <w:i w:val="0"/>
          <w:iCs/>
          <w:noProof/>
          <w:color w:val="auto"/>
          <w:sz w:val="22"/>
          <w:szCs w:val="22"/>
        </w:rPr>
      </w:pPr>
      <w:hyperlink w:anchor="_Toc387047683" w:history="1">
        <w:r w:rsidRPr="005470C9">
          <w:rPr>
            <w:rStyle w:val="Hyperlink"/>
            <w:noProof/>
          </w:rPr>
          <w:t>7.1.2</w:t>
        </w:r>
        <w:r>
          <w:rPr>
            <w:i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noProof/>
          </w:rPr>
          <w:t>Szakképesítést nem igénylő: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1"/>
        <w:tabs>
          <w:tab w:val="left" w:pos="480"/>
          <w:tab w:val="right" w:leader="dot" w:pos="9062"/>
        </w:tabs>
        <w:rPr>
          <w:rFonts w:cs="Times New Roman"/>
          <w:b w:val="0"/>
          <w:bCs w:val="0"/>
          <w:caps w:val="0"/>
          <w:noProof/>
          <w:color w:val="auto"/>
          <w:sz w:val="22"/>
          <w:szCs w:val="22"/>
        </w:rPr>
      </w:pPr>
      <w:hyperlink w:anchor="_Toc387047684" w:history="1">
        <w:r w:rsidRPr="005470C9">
          <w:rPr>
            <w:rStyle w:val="Hyperlink"/>
            <w:rFonts w:cs="Calibri"/>
            <w:noProof/>
          </w:rPr>
          <w:t>8</w:t>
        </w:r>
        <w:r>
          <w:rPr>
            <w:rFonts w:cs="Times New Roman"/>
            <w:b w:val="0"/>
            <w:bCs w:val="0"/>
            <w: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A bölcsődei nevelés-gondozás főbb helyzetei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2"/>
        <w:rPr>
          <w:rFonts w:cs="Times New Roman"/>
          <w:smallCaps w:val="0"/>
          <w:noProof/>
          <w:color w:val="auto"/>
          <w:sz w:val="22"/>
          <w:szCs w:val="22"/>
        </w:rPr>
      </w:pPr>
      <w:hyperlink w:anchor="_Toc387047685" w:history="1">
        <w:r w:rsidRPr="005470C9">
          <w:rPr>
            <w:rStyle w:val="Hyperlink"/>
            <w:rFonts w:cs="Calibri"/>
            <w:noProof/>
          </w:rPr>
          <w:t>8.1</w:t>
        </w:r>
        <w:r>
          <w:rPr>
            <w:rFonts w:cs="Times New Roman"/>
            <w:small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Gondozás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2"/>
        <w:rPr>
          <w:rFonts w:cs="Times New Roman"/>
          <w:smallCaps w:val="0"/>
          <w:noProof/>
          <w:color w:val="auto"/>
          <w:sz w:val="22"/>
          <w:szCs w:val="22"/>
        </w:rPr>
      </w:pPr>
      <w:hyperlink w:anchor="_Toc387047686" w:history="1">
        <w:r w:rsidRPr="005470C9">
          <w:rPr>
            <w:rStyle w:val="Hyperlink"/>
            <w:rFonts w:cs="Calibri"/>
            <w:noProof/>
          </w:rPr>
          <w:t>8.2</w:t>
        </w:r>
        <w:r>
          <w:rPr>
            <w:rFonts w:cs="Times New Roman"/>
            <w:small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Játék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2"/>
        <w:rPr>
          <w:rFonts w:cs="Times New Roman"/>
          <w:smallCaps w:val="0"/>
          <w:noProof/>
          <w:color w:val="auto"/>
          <w:sz w:val="22"/>
          <w:szCs w:val="22"/>
        </w:rPr>
      </w:pPr>
      <w:hyperlink w:anchor="_Toc387047687" w:history="1">
        <w:r w:rsidRPr="005470C9">
          <w:rPr>
            <w:rStyle w:val="Hyperlink"/>
            <w:rFonts w:cs="Calibri"/>
            <w:noProof/>
          </w:rPr>
          <w:t>8.3</w:t>
        </w:r>
        <w:r>
          <w:rPr>
            <w:rFonts w:cs="Times New Roman"/>
            <w:small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Mondóka, ének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2"/>
        <w:rPr>
          <w:rFonts w:cs="Times New Roman"/>
          <w:smallCaps w:val="0"/>
          <w:noProof/>
          <w:color w:val="auto"/>
          <w:sz w:val="22"/>
          <w:szCs w:val="22"/>
        </w:rPr>
      </w:pPr>
      <w:hyperlink w:anchor="_Toc387047688" w:history="1">
        <w:r w:rsidRPr="005470C9">
          <w:rPr>
            <w:rStyle w:val="Hyperlink"/>
            <w:rFonts w:cs="Calibri"/>
            <w:noProof/>
          </w:rPr>
          <w:t>8.4</w:t>
        </w:r>
        <w:r>
          <w:rPr>
            <w:rFonts w:cs="Times New Roman"/>
            <w:small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Vers, mese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2"/>
        <w:rPr>
          <w:rFonts w:cs="Times New Roman"/>
          <w:smallCaps w:val="0"/>
          <w:noProof/>
          <w:color w:val="auto"/>
          <w:sz w:val="22"/>
          <w:szCs w:val="22"/>
        </w:rPr>
      </w:pPr>
      <w:hyperlink w:anchor="_Toc387047689" w:history="1">
        <w:r w:rsidRPr="005470C9">
          <w:rPr>
            <w:rStyle w:val="Hyperlink"/>
            <w:rFonts w:cs="Calibri"/>
            <w:noProof/>
          </w:rPr>
          <w:t>8.5</w:t>
        </w:r>
        <w:r>
          <w:rPr>
            <w:rFonts w:cs="Times New Roman"/>
            <w:small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Alkotó tevékenységek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2"/>
        <w:rPr>
          <w:rFonts w:cs="Times New Roman"/>
          <w:smallCaps w:val="0"/>
          <w:noProof/>
          <w:color w:val="auto"/>
          <w:sz w:val="22"/>
          <w:szCs w:val="22"/>
        </w:rPr>
      </w:pPr>
      <w:hyperlink w:anchor="_Toc387047690" w:history="1">
        <w:r w:rsidRPr="005470C9">
          <w:rPr>
            <w:rStyle w:val="Hyperlink"/>
            <w:rFonts w:cs="Calibri"/>
            <w:noProof/>
          </w:rPr>
          <w:t>8.6</w:t>
        </w:r>
        <w:r>
          <w:rPr>
            <w:rFonts w:cs="Times New Roman"/>
            <w:small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Egyéb tevékenységek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2"/>
        <w:rPr>
          <w:rFonts w:cs="Times New Roman"/>
          <w:smallCaps w:val="0"/>
          <w:noProof/>
          <w:color w:val="auto"/>
          <w:sz w:val="22"/>
          <w:szCs w:val="22"/>
        </w:rPr>
      </w:pPr>
      <w:hyperlink w:anchor="_Toc387047691" w:history="1">
        <w:r w:rsidRPr="005470C9">
          <w:rPr>
            <w:rStyle w:val="Hyperlink"/>
            <w:rFonts w:cs="Calibri"/>
            <w:noProof/>
          </w:rPr>
          <w:t>8.7</w:t>
        </w:r>
        <w:r>
          <w:rPr>
            <w:rFonts w:cs="Times New Roman"/>
            <w:small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Mozgás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2"/>
        <w:rPr>
          <w:rFonts w:cs="Times New Roman"/>
          <w:smallCaps w:val="0"/>
          <w:noProof/>
          <w:color w:val="auto"/>
          <w:sz w:val="22"/>
          <w:szCs w:val="22"/>
        </w:rPr>
      </w:pPr>
      <w:hyperlink w:anchor="_Toc387047692" w:history="1">
        <w:r w:rsidRPr="005470C9">
          <w:rPr>
            <w:rStyle w:val="Hyperlink"/>
            <w:rFonts w:cs="Calibri"/>
            <w:noProof/>
          </w:rPr>
          <w:t>8.8</w:t>
        </w:r>
        <w:r>
          <w:rPr>
            <w:rFonts w:cs="Times New Roman"/>
            <w:small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Tanulás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3"/>
        <w:tabs>
          <w:tab w:val="right" w:leader="dot" w:pos="9062"/>
        </w:tabs>
        <w:rPr>
          <w:i w:val="0"/>
          <w:iCs/>
          <w:noProof/>
          <w:color w:val="auto"/>
          <w:sz w:val="22"/>
          <w:szCs w:val="22"/>
        </w:rPr>
      </w:pPr>
      <w:hyperlink w:anchor="_Toc387047693" w:history="1">
        <w:r w:rsidRPr="005470C9">
          <w:rPr>
            <w:rStyle w:val="Hyperlink"/>
            <w:noProof/>
          </w:rPr>
          <w:t>Kapcsolattartások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3"/>
        <w:tabs>
          <w:tab w:val="right" w:leader="dot" w:pos="9062"/>
        </w:tabs>
        <w:rPr>
          <w:i w:val="0"/>
          <w:iCs/>
          <w:noProof/>
          <w:color w:val="auto"/>
          <w:sz w:val="22"/>
          <w:szCs w:val="22"/>
        </w:rPr>
      </w:pPr>
      <w:hyperlink w:anchor="_Toc387047694" w:history="1">
        <w:r w:rsidRPr="005470C9">
          <w:rPr>
            <w:rStyle w:val="Hyperlink"/>
            <w:noProof/>
          </w:rPr>
          <w:t>Kapcsolattartások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2"/>
        <w:rPr>
          <w:rFonts w:cs="Times New Roman"/>
          <w:smallCaps w:val="0"/>
          <w:noProof/>
          <w:color w:val="auto"/>
          <w:sz w:val="22"/>
          <w:szCs w:val="22"/>
        </w:rPr>
      </w:pPr>
      <w:hyperlink w:anchor="_Toc387047695" w:history="1">
        <w:r w:rsidRPr="005470C9">
          <w:rPr>
            <w:rStyle w:val="Hyperlink"/>
            <w:rFonts w:cs="Calibri"/>
            <w:noProof/>
          </w:rPr>
          <w:t>8.9</w:t>
        </w:r>
        <w:r>
          <w:rPr>
            <w:rFonts w:cs="Times New Roman"/>
            <w:small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A bölcsődei hálózaton belül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2"/>
        <w:rPr>
          <w:rFonts w:cs="Times New Roman"/>
          <w:smallCaps w:val="0"/>
          <w:noProof/>
          <w:color w:val="auto"/>
          <w:sz w:val="22"/>
          <w:szCs w:val="22"/>
        </w:rPr>
      </w:pPr>
      <w:hyperlink w:anchor="_Toc387047696" w:history="1">
        <w:r w:rsidRPr="005470C9">
          <w:rPr>
            <w:rStyle w:val="Hyperlink"/>
            <w:rFonts w:cs="Calibri"/>
            <w:noProof/>
          </w:rPr>
          <w:t>8.10</w:t>
        </w:r>
        <w:r>
          <w:rPr>
            <w:rFonts w:cs="Times New Roman"/>
            <w:small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Bölcsőde és óvoda kapcsolata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2"/>
        <w:rPr>
          <w:rFonts w:cs="Times New Roman"/>
          <w:smallCaps w:val="0"/>
          <w:noProof/>
          <w:color w:val="auto"/>
          <w:sz w:val="22"/>
          <w:szCs w:val="22"/>
        </w:rPr>
      </w:pPr>
      <w:hyperlink w:anchor="_Toc387047697" w:history="1">
        <w:r w:rsidRPr="005470C9">
          <w:rPr>
            <w:rStyle w:val="Hyperlink"/>
            <w:rFonts w:cs="Calibri"/>
            <w:noProof/>
          </w:rPr>
          <w:t>8.11</w:t>
        </w:r>
        <w:r>
          <w:rPr>
            <w:rFonts w:cs="Times New Roman"/>
            <w:small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Egyéb kapcsolatok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1"/>
        <w:tabs>
          <w:tab w:val="left" w:pos="480"/>
          <w:tab w:val="right" w:leader="dot" w:pos="9062"/>
        </w:tabs>
        <w:rPr>
          <w:rFonts w:cs="Times New Roman"/>
          <w:b w:val="0"/>
          <w:bCs w:val="0"/>
          <w:caps w:val="0"/>
          <w:noProof/>
          <w:color w:val="auto"/>
          <w:sz w:val="22"/>
          <w:szCs w:val="22"/>
        </w:rPr>
      </w:pPr>
      <w:hyperlink w:anchor="_Toc387047698" w:history="1">
        <w:r w:rsidRPr="005470C9">
          <w:rPr>
            <w:rStyle w:val="Hyperlink"/>
            <w:rFonts w:cs="Calibri"/>
            <w:noProof/>
          </w:rPr>
          <w:t>9</w:t>
        </w:r>
        <w:r>
          <w:rPr>
            <w:rFonts w:cs="Times New Roman"/>
            <w:b w:val="0"/>
            <w:bCs w:val="0"/>
            <w: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Sajátos feladatok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2"/>
        <w:rPr>
          <w:rFonts w:cs="Times New Roman"/>
          <w:smallCaps w:val="0"/>
          <w:noProof/>
          <w:color w:val="auto"/>
          <w:sz w:val="22"/>
          <w:szCs w:val="22"/>
        </w:rPr>
      </w:pPr>
      <w:hyperlink w:anchor="_Toc387047699" w:history="1">
        <w:r w:rsidRPr="005470C9">
          <w:rPr>
            <w:rStyle w:val="Hyperlink"/>
            <w:rFonts w:cs="Calibri"/>
            <w:noProof/>
          </w:rPr>
          <w:t>9.1</w:t>
        </w:r>
        <w:r>
          <w:rPr>
            <w:rFonts w:cs="Times New Roman"/>
            <w:small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Gyermekvédelem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2"/>
        <w:rPr>
          <w:rFonts w:cs="Times New Roman"/>
          <w:smallCaps w:val="0"/>
          <w:noProof/>
          <w:color w:val="auto"/>
          <w:sz w:val="22"/>
          <w:szCs w:val="22"/>
        </w:rPr>
      </w:pPr>
      <w:hyperlink w:anchor="_Toc387047700" w:history="1">
        <w:r w:rsidRPr="005470C9">
          <w:rPr>
            <w:rStyle w:val="Hyperlink"/>
            <w:rFonts w:cs="Calibri"/>
            <w:noProof/>
          </w:rPr>
          <w:t>9.2</w:t>
        </w:r>
        <w:r>
          <w:rPr>
            <w:rFonts w:cs="Times New Roman"/>
            <w:small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Egészségvédelem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3"/>
        <w:tabs>
          <w:tab w:val="left" w:pos="1200"/>
          <w:tab w:val="right" w:leader="dot" w:pos="9062"/>
        </w:tabs>
        <w:rPr>
          <w:i w:val="0"/>
          <w:iCs/>
          <w:noProof/>
          <w:color w:val="auto"/>
          <w:sz w:val="22"/>
          <w:szCs w:val="22"/>
        </w:rPr>
      </w:pPr>
      <w:hyperlink w:anchor="_Toc387047701" w:history="1">
        <w:r w:rsidRPr="005470C9">
          <w:rPr>
            <w:rStyle w:val="Hyperlink"/>
            <w:noProof/>
          </w:rPr>
          <w:t>9.2.1</w:t>
        </w:r>
        <w:r>
          <w:rPr>
            <w:i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noProof/>
          </w:rPr>
          <w:t>Gyógyszerelés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3"/>
        <w:tabs>
          <w:tab w:val="left" w:pos="1200"/>
          <w:tab w:val="right" w:leader="dot" w:pos="9062"/>
        </w:tabs>
        <w:rPr>
          <w:i w:val="0"/>
          <w:iCs/>
          <w:noProof/>
          <w:color w:val="auto"/>
          <w:sz w:val="22"/>
          <w:szCs w:val="22"/>
        </w:rPr>
      </w:pPr>
      <w:hyperlink w:anchor="_Toc387047702" w:history="1">
        <w:r w:rsidRPr="005470C9">
          <w:rPr>
            <w:rStyle w:val="Hyperlink"/>
            <w:noProof/>
          </w:rPr>
          <w:t>9.2.2</w:t>
        </w:r>
        <w:r>
          <w:rPr>
            <w:i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noProof/>
          </w:rPr>
          <w:t>Gyermekfogászati prevenció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_Toc387047702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3"/>
        <w:tabs>
          <w:tab w:val="left" w:pos="1200"/>
          <w:tab w:val="right" w:leader="dot" w:pos="9062"/>
        </w:tabs>
        <w:rPr>
          <w:i w:val="0"/>
          <w:iCs/>
          <w:noProof/>
          <w:color w:val="auto"/>
          <w:sz w:val="22"/>
          <w:szCs w:val="22"/>
        </w:rPr>
      </w:pPr>
      <w:hyperlink w:anchor="_Toc387047703" w:history="1">
        <w:r w:rsidRPr="005470C9">
          <w:rPr>
            <w:rStyle w:val="Hyperlink"/>
            <w:noProof/>
          </w:rPr>
          <w:t>9.2.3</w:t>
        </w:r>
        <w:r>
          <w:rPr>
            <w:i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noProof/>
          </w:rPr>
          <w:t>Levegőzés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1"/>
        <w:tabs>
          <w:tab w:val="left" w:pos="480"/>
          <w:tab w:val="right" w:leader="dot" w:pos="9062"/>
        </w:tabs>
        <w:rPr>
          <w:rFonts w:cs="Times New Roman"/>
          <w:b w:val="0"/>
          <w:bCs w:val="0"/>
          <w:caps w:val="0"/>
          <w:noProof/>
          <w:color w:val="auto"/>
          <w:sz w:val="22"/>
          <w:szCs w:val="22"/>
        </w:rPr>
      </w:pPr>
      <w:hyperlink w:anchor="_Toc387047704" w:history="1">
        <w:r w:rsidRPr="005470C9">
          <w:rPr>
            <w:rStyle w:val="Hyperlink"/>
            <w:rFonts w:cs="Calibri"/>
            <w:noProof/>
          </w:rPr>
          <w:t>10</w:t>
        </w:r>
        <w:r>
          <w:rPr>
            <w:rFonts w:cs="Times New Roman"/>
            <w:b w:val="0"/>
            <w:bCs w:val="0"/>
            <w: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Dokumentáció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2"/>
        <w:rPr>
          <w:rFonts w:cs="Times New Roman"/>
          <w:smallCaps w:val="0"/>
          <w:noProof/>
          <w:color w:val="auto"/>
          <w:sz w:val="22"/>
          <w:szCs w:val="22"/>
        </w:rPr>
      </w:pPr>
      <w:hyperlink w:anchor="_Toc387047705" w:history="1">
        <w:r w:rsidRPr="005470C9">
          <w:rPr>
            <w:rStyle w:val="Hyperlink"/>
            <w:rFonts w:cs="Calibri"/>
            <w:noProof/>
          </w:rPr>
          <w:t>10.1</w:t>
        </w:r>
        <w:r>
          <w:rPr>
            <w:rFonts w:cs="Times New Roman"/>
            <w:small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Bölcsődevezető által vezetett dokumentáció: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3"/>
        <w:tabs>
          <w:tab w:val="left" w:pos="1440"/>
          <w:tab w:val="right" w:leader="dot" w:pos="9062"/>
        </w:tabs>
        <w:rPr>
          <w:i w:val="0"/>
          <w:iCs/>
          <w:noProof/>
          <w:color w:val="auto"/>
          <w:sz w:val="22"/>
          <w:szCs w:val="22"/>
        </w:rPr>
      </w:pPr>
      <w:hyperlink w:anchor="_Toc387047706" w:history="1">
        <w:r w:rsidRPr="005470C9">
          <w:rPr>
            <w:rStyle w:val="Hyperlink"/>
            <w:noProof/>
          </w:rPr>
          <w:t>10.1.1</w:t>
        </w:r>
        <w:r>
          <w:rPr>
            <w:i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noProof/>
          </w:rPr>
          <w:t>Gyermekekről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_Toc387047706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3"/>
        <w:tabs>
          <w:tab w:val="left" w:pos="1440"/>
          <w:tab w:val="right" w:leader="dot" w:pos="9062"/>
        </w:tabs>
        <w:rPr>
          <w:i w:val="0"/>
          <w:iCs/>
          <w:noProof/>
          <w:color w:val="auto"/>
          <w:sz w:val="22"/>
          <w:szCs w:val="22"/>
        </w:rPr>
      </w:pPr>
      <w:hyperlink w:anchor="_Toc387047707" w:history="1">
        <w:r w:rsidRPr="005470C9">
          <w:rPr>
            <w:rStyle w:val="Hyperlink"/>
            <w:noProof/>
          </w:rPr>
          <w:t>10.1.2</w:t>
        </w:r>
        <w:r>
          <w:rPr>
            <w:i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noProof/>
          </w:rPr>
          <w:t>Dolgozókról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3"/>
        <w:tabs>
          <w:tab w:val="left" w:pos="1440"/>
          <w:tab w:val="right" w:leader="dot" w:pos="9062"/>
        </w:tabs>
        <w:rPr>
          <w:i w:val="0"/>
          <w:iCs/>
          <w:noProof/>
          <w:color w:val="auto"/>
          <w:sz w:val="22"/>
          <w:szCs w:val="22"/>
        </w:rPr>
      </w:pPr>
      <w:hyperlink w:anchor="_Toc387047708" w:history="1">
        <w:r w:rsidRPr="005470C9">
          <w:rPr>
            <w:rStyle w:val="Hyperlink"/>
            <w:noProof/>
          </w:rPr>
          <w:t>10.1.3</w:t>
        </w:r>
        <w:r>
          <w:rPr>
            <w:i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noProof/>
          </w:rPr>
          <w:t>Egyéb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_Toc387047708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2"/>
        <w:rPr>
          <w:rFonts w:cs="Times New Roman"/>
          <w:smallCaps w:val="0"/>
          <w:noProof/>
          <w:color w:val="auto"/>
          <w:sz w:val="22"/>
          <w:szCs w:val="22"/>
        </w:rPr>
      </w:pPr>
      <w:hyperlink w:anchor="_Toc387047709" w:history="1">
        <w:r w:rsidRPr="005470C9">
          <w:rPr>
            <w:rStyle w:val="Hyperlink"/>
            <w:rFonts w:cs="Calibri"/>
            <w:noProof/>
          </w:rPr>
          <w:t>10.2</w:t>
        </w:r>
        <w:r>
          <w:rPr>
            <w:rFonts w:cs="Times New Roman"/>
            <w:small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Kisgyermeknevelők által vezetett dokumentációk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2"/>
        <w:rPr>
          <w:rFonts w:cs="Times New Roman"/>
          <w:smallCaps w:val="0"/>
          <w:noProof/>
          <w:color w:val="auto"/>
          <w:sz w:val="22"/>
          <w:szCs w:val="22"/>
        </w:rPr>
      </w:pPr>
      <w:hyperlink w:anchor="_Toc387047710" w:history="1">
        <w:r w:rsidRPr="005470C9">
          <w:rPr>
            <w:rStyle w:val="Hyperlink"/>
            <w:rFonts w:cs="Calibri"/>
            <w:noProof/>
          </w:rPr>
          <w:t>10.3</w:t>
        </w:r>
        <w:r>
          <w:rPr>
            <w:rFonts w:cs="Times New Roman"/>
            <w:small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Élelmezésvezető által vezetett dokumentáció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pPr>
        <w:pStyle w:val="TOC1"/>
        <w:tabs>
          <w:tab w:val="left" w:pos="480"/>
          <w:tab w:val="right" w:leader="dot" w:pos="9062"/>
        </w:tabs>
        <w:rPr>
          <w:rFonts w:cs="Times New Roman"/>
          <w:b w:val="0"/>
          <w:bCs w:val="0"/>
          <w:caps w:val="0"/>
          <w:noProof/>
          <w:color w:val="auto"/>
          <w:sz w:val="22"/>
          <w:szCs w:val="22"/>
        </w:rPr>
      </w:pPr>
      <w:hyperlink w:anchor="_Toc387047711" w:history="1">
        <w:r w:rsidRPr="005470C9">
          <w:rPr>
            <w:rStyle w:val="Hyperlink"/>
            <w:rFonts w:cs="Calibri"/>
            <w:noProof/>
          </w:rPr>
          <w:t>11</w:t>
        </w:r>
        <w:r>
          <w:rPr>
            <w:rFonts w:cs="Times New Roman"/>
            <w:b w:val="0"/>
            <w:bCs w:val="0"/>
            <w:caps w:val="0"/>
            <w:noProof/>
            <w:color w:val="auto"/>
            <w:sz w:val="22"/>
            <w:szCs w:val="22"/>
          </w:rPr>
          <w:tab/>
        </w:r>
        <w:r w:rsidRPr="005470C9">
          <w:rPr>
            <w:rStyle w:val="Hyperlink"/>
            <w:rFonts w:cs="Calibri"/>
            <w:noProof/>
          </w:rPr>
          <w:t>Mellékletek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_Toc387047711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521A" w:rsidRDefault="0065521A">
      <w:r>
        <w:fldChar w:fldCharType="end"/>
      </w:r>
    </w:p>
    <w:p w:rsidR="0065521A" w:rsidRDefault="0065521A" w:rsidP="00711D7D">
      <w:pPr>
        <w:spacing w:line="360" w:lineRule="auto"/>
        <w:rPr>
          <w:rFonts w:ascii="Calibri" w:hAnsi="Calibri" w:cs="Calibri"/>
        </w:rPr>
      </w:pPr>
    </w:p>
    <w:p w:rsidR="0065521A" w:rsidRDefault="0065521A" w:rsidP="00711D7D">
      <w:pPr>
        <w:spacing w:line="360" w:lineRule="auto"/>
        <w:rPr>
          <w:rFonts w:ascii="Calibri" w:hAnsi="Calibri" w:cs="Calibri"/>
        </w:rPr>
      </w:pPr>
    </w:p>
    <w:p w:rsidR="0065521A" w:rsidRDefault="0065521A" w:rsidP="00711D7D">
      <w:pPr>
        <w:spacing w:line="360" w:lineRule="auto"/>
        <w:rPr>
          <w:rFonts w:ascii="Calibri" w:hAnsi="Calibri" w:cs="Calibri"/>
        </w:rPr>
      </w:pPr>
    </w:p>
    <w:p w:rsidR="0065521A" w:rsidRDefault="0065521A" w:rsidP="00711D7D">
      <w:pPr>
        <w:spacing w:line="360" w:lineRule="auto"/>
        <w:rPr>
          <w:rFonts w:ascii="Calibri" w:hAnsi="Calibri" w:cs="Calibri"/>
        </w:rPr>
      </w:pPr>
    </w:p>
    <w:p w:rsidR="0065521A" w:rsidRDefault="0065521A" w:rsidP="00711D7D">
      <w:pPr>
        <w:spacing w:line="360" w:lineRule="auto"/>
        <w:rPr>
          <w:rFonts w:ascii="Calibri" w:hAnsi="Calibri" w:cs="Calibri"/>
        </w:rPr>
      </w:pPr>
    </w:p>
    <w:p w:rsidR="0065521A" w:rsidRDefault="0065521A" w:rsidP="00711D7D">
      <w:pPr>
        <w:spacing w:line="360" w:lineRule="auto"/>
        <w:rPr>
          <w:rFonts w:ascii="Calibri" w:hAnsi="Calibri" w:cs="Calibri"/>
        </w:rPr>
      </w:pPr>
    </w:p>
    <w:p w:rsidR="0065521A" w:rsidRDefault="0065521A" w:rsidP="00711D7D">
      <w:pPr>
        <w:spacing w:line="360" w:lineRule="auto"/>
        <w:rPr>
          <w:rFonts w:ascii="Calibri" w:hAnsi="Calibri" w:cs="Calibri"/>
        </w:rPr>
      </w:pPr>
    </w:p>
    <w:p w:rsidR="0065521A" w:rsidRDefault="0065521A" w:rsidP="00711D7D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:rsidR="0065521A" w:rsidRPr="00AD0F1D" w:rsidRDefault="0065521A" w:rsidP="00711D7D">
      <w:pPr>
        <w:pStyle w:val="Heading2"/>
        <w:numPr>
          <w:ilvl w:val="0"/>
          <w:numId w:val="0"/>
        </w:numPr>
        <w:spacing w:line="360" w:lineRule="auto"/>
        <w:ind w:left="576" w:hanging="576"/>
        <w:jc w:val="center"/>
        <w:rPr>
          <w:rFonts w:ascii="Calibri" w:hAnsi="Calibri"/>
          <w:i w:val="0"/>
          <w:sz w:val="24"/>
        </w:rPr>
      </w:pPr>
      <w:bookmarkStart w:id="2" w:name="_Toc387047645"/>
      <w:r w:rsidRPr="00AD0F1D">
        <w:rPr>
          <w:rFonts w:ascii="Calibri" w:hAnsi="Calibri"/>
          <w:i w:val="0"/>
          <w:sz w:val="24"/>
        </w:rPr>
        <w:t>A szakmai program az alábbi törvényi és szakmai ajánlásoknak felel meg</w:t>
      </w:r>
      <w:bookmarkEnd w:id="2"/>
    </w:p>
    <w:p w:rsidR="0065521A" w:rsidRPr="0069373C" w:rsidRDefault="0065521A" w:rsidP="00711D7D">
      <w:pPr>
        <w:spacing w:line="360" w:lineRule="auto"/>
      </w:pPr>
    </w:p>
    <w:p w:rsidR="0065521A" w:rsidRPr="00897997" w:rsidRDefault="0065521A" w:rsidP="0069211D">
      <w:pPr>
        <w:pStyle w:val="BodyTextIndent"/>
        <w:numPr>
          <w:ilvl w:val="0"/>
          <w:numId w:val="5"/>
        </w:numPr>
        <w:spacing w:after="0" w:line="360" w:lineRule="auto"/>
        <w:jc w:val="both"/>
        <w:rPr>
          <w:rFonts w:ascii="Calibri" w:hAnsi="Calibri" w:cs="Calibri"/>
        </w:rPr>
      </w:pPr>
      <w:r w:rsidRPr="00897997">
        <w:rPr>
          <w:rFonts w:ascii="Calibri" w:hAnsi="Calibri" w:cs="Calibri"/>
        </w:rPr>
        <w:t>1997. évi XXXI. törvény</w:t>
      </w:r>
      <w:r>
        <w:rPr>
          <w:rFonts w:ascii="Calibri" w:hAnsi="Calibri" w:cs="Calibri"/>
        </w:rPr>
        <w:t>:</w:t>
      </w:r>
      <w:r w:rsidRPr="00897997">
        <w:rPr>
          <w:rFonts w:ascii="Calibri" w:hAnsi="Calibri" w:cs="Calibri"/>
        </w:rPr>
        <w:t xml:space="preserve"> A gyermekek védelméről és a gyámügyi igazgatásról </w:t>
      </w:r>
    </w:p>
    <w:p w:rsidR="0065521A" w:rsidRPr="00897997" w:rsidRDefault="0065521A" w:rsidP="0069211D">
      <w:pPr>
        <w:pStyle w:val="ListParagraph"/>
        <w:numPr>
          <w:ilvl w:val="0"/>
          <w:numId w:val="5"/>
        </w:numPr>
        <w:spacing w:after="0" w:line="360" w:lineRule="auto"/>
        <w:rPr>
          <w:rFonts w:cs="Calibri"/>
          <w:sz w:val="24"/>
          <w:szCs w:val="24"/>
        </w:rPr>
      </w:pPr>
      <w:r w:rsidRPr="00897997">
        <w:rPr>
          <w:rFonts w:cs="Calibri"/>
          <w:sz w:val="24"/>
          <w:szCs w:val="24"/>
        </w:rPr>
        <w:t>235/1997 (XII.17</w:t>
      </w:r>
      <w:r>
        <w:rPr>
          <w:rFonts w:cs="Calibri"/>
          <w:sz w:val="24"/>
          <w:szCs w:val="24"/>
        </w:rPr>
        <w:t>.) Kormány</w:t>
      </w:r>
      <w:r w:rsidRPr="00897997">
        <w:rPr>
          <w:rFonts w:cs="Calibri"/>
          <w:sz w:val="24"/>
          <w:szCs w:val="24"/>
        </w:rPr>
        <w:t>rendelet a gyámhatóságok, a területi gyermekvédelmi szakszolgálatok, a gyermekjóléti szolgálatok és a személyes gondoskodást nyújtó szervek és személyek á</w:t>
      </w:r>
      <w:r>
        <w:rPr>
          <w:rFonts w:cs="Calibri"/>
          <w:sz w:val="24"/>
          <w:szCs w:val="24"/>
        </w:rPr>
        <w:t>ltal kezelt személyes adatokról</w:t>
      </w:r>
    </w:p>
    <w:p w:rsidR="0065521A" w:rsidRPr="004954DF" w:rsidRDefault="0065521A" w:rsidP="0069211D">
      <w:pPr>
        <w:numPr>
          <w:ilvl w:val="0"/>
          <w:numId w:val="5"/>
        </w:numPr>
        <w:spacing w:after="200" w:line="360" w:lineRule="auto"/>
        <w:jc w:val="both"/>
        <w:rPr>
          <w:rFonts w:ascii="Calibri" w:hAnsi="Calibri" w:cs="Arial"/>
          <w:bCs/>
          <w:szCs w:val="22"/>
        </w:rPr>
      </w:pPr>
      <w:r w:rsidRPr="004954DF">
        <w:rPr>
          <w:rFonts w:ascii="Calibri" w:hAnsi="Calibri" w:cs="Arial"/>
          <w:bCs/>
          <w:szCs w:val="22"/>
        </w:rPr>
        <w:t>328/2011. (XII. 29.) Korm. Rendelet: a személyes gondoskodást nyújtó gyermekjóléti alapellátások és gyermekvédelmi szakellátások térítési díjáról és az igénylésükhöz felhasználható bizonyítékokról</w:t>
      </w:r>
    </w:p>
    <w:p w:rsidR="0065521A" w:rsidRPr="00897997" w:rsidRDefault="0065521A" w:rsidP="0069211D">
      <w:pPr>
        <w:pStyle w:val="ListParagraph"/>
        <w:numPr>
          <w:ilvl w:val="0"/>
          <w:numId w:val="5"/>
        </w:numPr>
        <w:spacing w:after="0" w:line="360" w:lineRule="auto"/>
        <w:rPr>
          <w:rFonts w:cs="Calibri"/>
          <w:sz w:val="24"/>
          <w:szCs w:val="24"/>
        </w:rPr>
      </w:pPr>
      <w:r w:rsidRPr="00897997">
        <w:rPr>
          <w:rFonts w:cs="Calibri"/>
          <w:sz w:val="24"/>
          <w:szCs w:val="24"/>
        </w:rPr>
        <w:t>8/2000 (VIII.4) SzCsM rendelet a személyes gondoskodást végző személyek adatainak műk</w:t>
      </w:r>
      <w:r>
        <w:rPr>
          <w:rFonts w:cs="Calibri"/>
          <w:sz w:val="24"/>
          <w:szCs w:val="24"/>
        </w:rPr>
        <w:t>ödési nyilvántartásba vételéről</w:t>
      </w:r>
    </w:p>
    <w:p w:rsidR="0065521A" w:rsidRDefault="0065521A" w:rsidP="0069211D">
      <w:pPr>
        <w:pStyle w:val="ListParagraph"/>
        <w:numPr>
          <w:ilvl w:val="0"/>
          <w:numId w:val="5"/>
        </w:numPr>
        <w:spacing w:after="0" w:line="360" w:lineRule="auto"/>
        <w:rPr>
          <w:rFonts w:cs="Calibri"/>
          <w:sz w:val="24"/>
          <w:szCs w:val="24"/>
        </w:rPr>
      </w:pPr>
      <w:r w:rsidRPr="00897997">
        <w:rPr>
          <w:rFonts w:cs="Calibri"/>
          <w:sz w:val="24"/>
          <w:szCs w:val="24"/>
        </w:rPr>
        <w:t>9/2000 (VIII.4) SzCsM rendelet a személyes gondoskodást végző személyek továbbképzésér</w:t>
      </w:r>
      <w:r>
        <w:rPr>
          <w:rFonts w:cs="Calibri"/>
          <w:sz w:val="24"/>
          <w:szCs w:val="24"/>
        </w:rPr>
        <w:t>ől és a szociális szakvizsgáról</w:t>
      </w:r>
    </w:p>
    <w:p w:rsidR="0065521A" w:rsidRPr="00AD0F08" w:rsidRDefault="0065521A" w:rsidP="0069211D">
      <w:pPr>
        <w:numPr>
          <w:ilvl w:val="0"/>
          <w:numId w:val="5"/>
        </w:numPr>
        <w:spacing w:after="200" w:line="360" w:lineRule="auto"/>
        <w:rPr>
          <w:rFonts w:ascii="Calibri" w:hAnsi="Calibri" w:cs="Arial"/>
          <w:szCs w:val="22"/>
        </w:rPr>
      </w:pPr>
      <w:r w:rsidRPr="00AD0F08">
        <w:rPr>
          <w:rFonts w:ascii="Calibri" w:hAnsi="Calibri" w:cs="Arial"/>
          <w:szCs w:val="22"/>
        </w:rPr>
        <w:t>ENSZ Emberi jogok nyilatkozata</w:t>
      </w:r>
    </w:p>
    <w:p w:rsidR="0065521A" w:rsidRPr="00AD0F08" w:rsidRDefault="0065521A" w:rsidP="0069211D">
      <w:pPr>
        <w:numPr>
          <w:ilvl w:val="0"/>
          <w:numId w:val="5"/>
        </w:numPr>
        <w:spacing w:after="200" w:line="360" w:lineRule="auto"/>
        <w:rPr>
          <w:rFonts w:ascii="Calibri" w:hAnsi="Calibri" w:cs="Arial"/>
          <w:szCs w:val="22"/>
        </w:rPr>
      </w:pPr>
      <w:r w:rsidRPr="00AD0F08">
        <w:rPr>
          <w:rFonts w:ascii="Calibri" w:hAnsi="Calibri" w:cs="Arial"/>
          <w:bCs/>
          <w:szCs w:val="22"/>
        </w:rPr>
        <w:t>1991. évi LXIV törvény</w:t>
      </w:r>
      <w:r w:rsidRPr="00AD0F08">
        <w:rPr>
          <w:rFonts w:ascii="Calibri" w:hAnsi="Calibri" w:cs="Arial"/>
          <w:szCs w:val="22"/>
        </w:rPr>
        <w:t xml:space="preserve"> ENSZ Egyezmény a gyermekek jogairól</w:t>
      </w:r>
    </w:p>
    <w:p w:rsidR="0065521A" w:rsidRPr="00AD0F08" w:rsidRDefault="0065521A" w:rsidP="0069211D">
      <w:pPr>
        <w:numPr>
          <w:ilvl w:val="0"/>
          <w:numId w:val="5"/>
        </w:numPr>
        <w:spacing w:after="200" w:line="360" w:lineRule="auto"/>
        <w:rPr>
          <w:rFonts w:ascii="Calibri" w:hAnsi="Calibri" w:cs="Arial"/>
          <w:szCs w:val="22"/>
        </w:rPr>
      </w:pPr>
      <w:r w:rsidRPr="00AD0F08">
        <w:rPr>
          <w:rFonts w:ascii="Calibri" w:hAnsi="Calibri" w:cs="Arial"/>
          <w:szCs w:val="22"/>
        </w:rPr>
        <w:t>1993. évi III. törvény: a szociális igazgatásról és szociális ellátásokról</w:t>
      </w:r>
    </w:p>
    <w:p w:rsidR="0065521A" w:rsidRPr="00AD0F08" w:rsidRDefault="0065521A" w:rsidP="0069211D">
      <w:pPr>
        <w:numPr>
          <w:ilvl w:val="0"/>
          <w:numId w:val="5"/>
        </w:numPr>
        <w:spacing w:after="200" w:line="360" w:lineRule="auto"/>
        <w:jc w:val="both"/>
        <w:rPr>
          <w:rFonts w:ascii="Calibri" w:hAnsi="Calibri" w:cs="Arial"/>
          <w:szCs w:val="22"/>
        </w:rPr>
      </w:pPr>
      <w:r w:rsidRPr="00AD0F08">
        <w:rPr>
          <w:rFonts w:ascii="Calibri" w:hAnsi="Calibri" w:cs="Arial"/>
          <w:szCs w:val="22"/>
        </w:rPr>
        <w:t>15/1998. (IV.30.) NM rendelet: a személyes gondoskodást nyújtó gyermekjóléti, gyermekvédelmi intézmények valamint személyek szakmai feladatairól és működési feltételeiről</w:t>
      </w:r>
    </w:p>
    <w:p w:rsidR="0065521A" w:rsidRDefault="0065521A" w:rsidP="0069211D">
      <w:pPr>
        <w:numPr>
          <w:ilvl w:val="0"/>
          <w:numId w:val="5"/>
        </w:numPr>
        <w:spacing w:after="200" w:line="360" w:lineRule="auto"/>
        <w:jc w:val="both"/>
        <w:rPr>
          <w:rFonts w:ascii="Calibri" w:hAnsi="Calibri" w:cs="Arial"/>
          <w:iCs/>
          <w:szCs w:val="22"/>
        </w:rPr>
      </w:pPr>
      <w:r w:rsidRPr="00AD0F08">
        <w:rPr>
          <w:rFonts w:ascii="Calibri" w:hAnsi="Calibri" w:cs="Arial"/>
          <w:iCs/>
          <w:szCs w:val="22"/>
        </w:rPr>
        <w:t xml:space="preserve">369/2013. (X.24.) Korm. rendelet a szociális, gyermekjóléti és gyermekvédelmi szolgáltató és hálózatok hatósági nyilvántartásáról és ellenőrzéséről </w:t>
      </w:r>
    </w:p>
    <w:p w:rsidR="0065521A" w:rsidRPr="00B5120D" w:rsidRDefault="0065521A" w:rsidP="0069211D">
      <w:pPr>
        <w:numPr>
          <w:ilvl w:val="0"/>
          <w:numId w:val="5"/>
        </w:numPr>
        <w:spacing w:after="200" w:line="360" w:lineRule="auto"/>
        <w:jc w:val="both"/>
        <w:rPr>
          <w:rFonts w:ascii="Calibri" w:hAnsi="Calibri" w:cs="Arial"/>
          <w:szCs w:val="22"/>
        </w:rPr>
      </w:pPr>
      <w:r w:rsidRPr="00B5120D">
        <w:rPr>
          <w:rFonts w:ascii="Calibri" w:hAnsi="Calibri" w:cs="Arial"/>
          <w:szCs w:val="22"/>
        </w:rPr>
        <w:t>az Európai Tanács Miniszterek Bizottsága Rec. (2002) 8-as ajánlása a tagállamok számára a napközbeni kisgyermekellátásról</w:t>
      </w:r>
    </w:p>
    <w:p w:rsidR="0065521A" w:rsidRPr="00AD0F08" w:rsidRDefault="0065521A" w:rsidP="0069211D">
      <w:pPr>
        <w:numPr>
          <w:ilvl w:val="0"/>
          <w:numId w:val="5"/>
        </w:numPr>
        <w:spacing w:after="200" w:line="360" w:lineRule="auto"/>
        <w:jc w:val="both"/>
        <w:rPr>
          <w:rFonts w:ascii="Calibri" w:hAnsi="Calibri" w:cs="Arial"/>
          <w:szCs w:val="22"/>
        </w:rPr>
      </w:pPr>
      <w:r w:rsidRPr="00AD0F08">
        <w:rPr>
          <w:rFonts w:ascii="Calibri" w:hAnsi="Calibri" w:cs="Arial"/>
          <w:szCs w:val="22"/>
        </w:rPr>
        <w:t>2011.évi CXC. tv. A nemzeti köznevelésről</w:t>
      </w:r>
    </w:p>
    <w:p w:rsidR="0065521A" w:rsidRPr="00AD0F08" w:rsidRDefault="0065521A" w:rsidP="0069211D">
      <w:pPr>
        <w:numPr>
          <w:ilvl w:val="0"/>
          <w:numId w:val="5"/>
        </w:numPr>
        <w:spacing w:line="360" w:lineRule="auto"/>
        <w:rPr>
          <w:rFonts w:ascii="Calibri" w:hAnsi="Calibri" w:cs="Arial"/>
          <w:szCs w:val="22"/>
        </w:rPr>
      </w:pPr>
      <w:r w:rsidRPr="00AD0F08">
        <w:rPr>
          <w:rFonts w:ascii="Calibri" w:hAnsi="Calibri" w:cs="Arial"/>
          <w:szCs w:val="22"/>
        </w:rPr>
        <w:t>Módszertani levél: A bölcsődei nevelés- gondozás szakmai szabályai, 2012.</w:t>
      </w:r>
    </w:p>
    <w:p w:rsidR="0065521A" w:rsidRPr="00423BEF" w:rsidRDefault="0065521A" w:rsidP="00711D7D">
      <w:pPr>
        <w:pStyle w:val="ListParagraph"/>
        <w:spacing w:after="0" w:line="360" w:lineRule="auto"/>
        <w:ind w:left="0"/>
        <w:rPr>
          <w:rFonts w:cs="Calibri"/>
        </w:rPr>
      </w:pPr>
    </w:p>
    <w:p w:rsidR="0065521A" w:rsidRPr="00AD0F1D" w:rsidRDefault="0065521A" w:rsidP="000463EE">
      <w:pPr>
        <w:pStyle w:val="Heading1"/>
        <w:rPr>
          <w:rFonts w:ascii="Calibri" w:hAnsi="Calibri"/>
        </w:rPr>
      </w:pPr>
      <w:bookmarkStart w:id="3" w:name="_Toc387047646"/>
      <w:bookmarkEnd w:id="0"/>
      <w:r w:rsidRPr="00AD0F1D">
        <w:rPr>
          <w:rFonts w:ascii="Calibri" w:hAnsi="Calibri"/>
        </w:rPr>
        <w:t>Bevezető</w:t>
      </w:r>
      <w:bookmarkEnd w:id="3"/>
    </w:p>
    <w:p w:rsidR="0065521A" w:rsidRPr="00AD0F1D" w:rsidRDefault="0065521A" w:rsidP="001D1FED">
      <w:pPr>
        <w:pStyle w:val="Heading2"/>
        <w:rPr>
          <w:rFonts w:ascii="Calibri" w:hAnsi="Calibri"/>
        </w:rPr>
      </w:pPr>
      <w:bookmarkStart w:id="4" w:name="_Toc387047647"/>
      <w:bookmarkStart w:id="5" w:name="_Toc279560542"/>
      <w:r w:rsidRPr="00AD0F1D">
        <w:rPr>
          <w:rFonts w:ascii="Calibri" w:hAnsi="Calibri"/>
        </w:rPr>
        <w:t>A bölcsőde bemutatása</w:t>
      </w:r>
      <w:bookmarkEnd w:id="4"/>
    </w:p>
    <w:p w:rsidR="0065521A" w:rsidRPr="00A33555" w:rsidRDefault="0065521A" w:rsidP="009072CE">
      <w:pPr>
        <w:pStyle w:val="NoSpacing"/>
        <w:spacing w:before="100" w:beforeAutospacing="1" w:line="360" w:lineRule="auto"/>
        <w:rPr>
          <w:rFonts w:ascii="Calibri" w:hAnsi="Calibri"/>
        </w:rPr>
      </w:pPr>
      <w:r w:rsidRPr="00A33555">
        <w:rPr>
          <w:rFonts w:ascii="Calibri" w:hAnsi="Calibri"/>
        </w:rPr>
        <w:t xml:space="preserve">A Gólyahír Bölcsőde Sülysáp város szívében, családi házas övezetben található. Az intézmény uniós pályázati forrásból épült. A sülysápi Gólyahír Bölcsőde 52 férőhelyen, 4 csoportban biztosítja 20 hetes kortól 3 éves korig, illetve a harmadik életév betöltését követő augusztus 31-ig a kisgyermekek rugalmas, innovatív napközbeni ellátást. </w:t>
      </w:r>
    </w:p>
    <w:p w:rsidR="0065521A" w:rsidRPr="00A33555" w:rsidRDefault="0065521A" w:rsidP="005D5283">
      <w:pPr>
        <w:pStyle w:val="NoSpacing"/>
        <w:spacing w:line="360" w:lineRule="auto"/>
        <w:rPr>
          <w:rFonts w:ascii="Calibri" w:hAnsi="Calibri"/>
        </w:rPr>
      </w:pPr>
      <w:r w:rsidRPr="00A33555">
        <w:rPr>
          <w:rFonts w:ascii="Calibri" w:hAnsi="Calibri"/>
        </w:rPr>
        <w:t xml:space="preserve">Budapest vonzáskörzetében nagymértékben jellemző a népesség növekedés, és az ezzel együtt járó gyermek létszám növekedése. Sülysáp és környékén, a 3 év alatti gyermekek napközbeni ellátása nem volt biztosított. Az előzetes lakossági közvélemény kutatások is alátámasztották a bölcsőde szükségességét. </w:t>
      </w:r>
    </w:p>
    <w:p w:rsidR="0065521A" w:rsidRPr="00A33555" w:rsidRDefault="0065521A" w:rsidP="005D5283">
      <w:pPr>
        <w:pStyle w:val="NoSpacing"/>
        <w:spacing w:line="360" w:lineRule="auto"/>
        <w:rPr>
          <w:rFonts w:ascii="Calibri" w:hAnsi="Calibri"/>
          <w:sz w:val="22"/>
        </w:rPr>
      </w:pPr>
      <w:r w:rsidRPr="00A33555">
        <w:rPr>
          <w:rFonts w:ascii="Calibri" w:hAnsi="Calibri"/>
        </w:rPr>
        <w:t>Bölcsődénk 2011. január 1-én nyitotta meg kapuit. A földszintes épület két gondozási egységből, két átadóból, két fürdőszobából és egy-egy játszóudvarból áll. A játszóudvar a csoportszobákhoz kapcsolódik. A gyermekek télen, nyáron sok időt tölthetnek a szabadban. A fedett terasznak, korlátnak köszönhetően esős időszakokban is megoldott a gyermekek levegőztetése. A bölcsőde saját főzőkonyhával rendelkezik, így napi szinten alkalmazkodni tudunk a kisgyermekek igényeihez, étkezési szokásaihoz, a csecsemőkorúak eltérő napirendjéhez, és a diétás gyermekek étrendjéhez. Az intézményhez egy nagyobb közösségi helység is tartozik, melyet rossz idő esetében tornaszobának használunk.</w:t>
      </w:r>
    </w:p>
    <w:p w:rsidR="0065521A" w:rsidRPr="00AD0F1D" w:rsidRDefault="0065521A" w:rsidP="001D1FED">
      <w:pPr>
        <w:pStyle w:val="Heading2"/>
        <w:rPr>
          <w:rFonts w:ascii="Calibri" w:hAnsi="Calibri"/>
        </w:rPr>
      </w:pPr>
      <w:bookmarkStart w:id="6" w:name="_Toc387047648"/>
      <w:r w:rsidRPr="00AD0F1D">
        <w:rPr>
          <w:rFonts w:ascii="Calibri" w:hAnsi="Calibri"/>
        </w:rPr>
        <w:t>A bölcsőde pedagógiai hitvallása</w:t>
      </w:r>
      <w:bookmarkEnd w:id="6"/>
    </w:p>
    <w:p w:rsidR="0065521A" w:rsidRPr="00F46D93" w:rsidRDefault="0065521A" w:rsidP="00ED2067">
      <w:pPr>
        <w:spacing w:before="100" w:beforeAutospacing="1" w:line="360" w:lineRule="auto"/>
        <w:rPr>
          <w:rFonts w:ascii="Calibri" w:hAnsi="Calibri"/>
          <w:b/>
          <w:i/>
        </w:rPr>
      </w:pPr>
      <w:r>
        <w:rPr>
          <w:rFonts w:ascii="Calibri" w:hAnsi="Calibri"/>
          <w:b/>
          <w:i/>
        </w:rPr>
        <w:t>Nevelési nézeteink</w:t>
      </w:r>
      <w:r w:rsidRPr="00F46D93">
        <w:rPr>
          <w:rFonts w:ascii="Calibri" w:hAnsi="Calibri"/>
          <w:b/>
          <w:i/>
        </w:rPr>
        <w:t xml:space="preserve"> az alábbi idézettel foglalhatók össze</w:t>
      </w:r>
    </w:p>
    <w:p w:rsidR="0065521A" w:rsidRPr="005D5283" w:rsidRDefault="0065521A" w:rsidP="00F94602">
      <w:pPr>
        <w:pStyle w:val="Quote"/>
      </w:pPr>
      <w:r w:rsidRPr="005D5283">
        <w:t>„A szeretet olyan, mint a gyógyszer, nem jutalom. Nem annak kell adni, aki megérdemli, hanem annak, akinek szüksége van rá.”</w:t>
      </w:r>
    </w:p>
    <w:p w:rsidR="0065521A" w:rsidRPr="00555785" w:rsidRDefault="0065521A" w:rsidP="00711D7D">
      <w:pPr>
        <w:spacing w:line="360" w:lineRule="auto"/>
        <w:rPr>
          <w:rFonts w:ascii="Calibri" w:hAnsi="Calibri"/>
        </w:rPr>
      </w:pPr>
      <w:r w:rsidRPr="00555785">
        <w:rPr>
          <w:rFonts w:ascii="Calibri" w:hAnsi="Calibri"/>
        </w:rPr>
        <w:t>Az</w:t>
      </w:r>
      <w:r>
        <w:rPr>
          <w:rFonts w:ascii="Calibri" w:hAnsi="Calibri"/>
        </w:rPr>
        <w:t>t</w:t>
      </w:r>
      <w:r w:rsidRPr="00555785">
        <w:rPr>
          <w:rFonts w:ascii="Calibri" w:hAnsi="Calibri"/>
        </w:rPr>
        <w:t xml:space="preserve"> gondoljuk és valljuk, hogy a gyermeknek minden helyzetben a legn</w:t>
      </w:r>
      <w:r>
        <w:rPr>
          <w:rFonts w:ascii="Calibri" w:hAnsi="Calibri"/>
        </w:rPr>
        <w:t>agyobb szüksége a szeretetre van. A 0-3 év közötti gyermekek személyiségfejlődésében, az anya-gyermek kapcsolat mellet, a közvetlen környezeti hatások játszanak igen fontos szerepet. A gyermekek ebben az időszakban a legérzékenyebbek, legsérülékenyebbek, így a kisgyermeknevelő személye meghatározóvá válik. Kiemelten fontosnak tartjuk a biztonságos légkört, melyben szeretettel neveljük a ránk bízott gyermekeket.</w:t>
      </w:r>
    </w:p>
    <w:p w:rsidR="0065521A" w:rsidRPr="00F249BB" w:rsidRDefault="0065521A" w:rsidP="001D1FED">
      <w:pPr>
        <w:pStyle w:val="Heading2"/>
        <w:rPr>
          <w:rFonts w:ascii="Calibri" w:hAnsi="Calibri"/>
        </w:rPr>
      </w:pPr>
      <w:bookmarkStart w:id="7" w:name="_Toc387047649"/>
      <w:r w:rsidRPr="00F249BB">
        <w:rPr>
          <w:rFonts w:ascii="Calibri" w:hAnsi="Calibri"/>
        </w:rPr>
        <w:t>Az intézmény működtetésének célja, feladata</w:t>
      </w:r>
      <w:bookmarkStart w:id="8" w:name="_Toc279560550"/>
      <w:bookmarkStart w:id="9" w:name="_Toc279561386"/>
      <w:bookmarkEnd w:id="7"/>
      <w:r w:rsidRPr="00F249BB">
        <w:rPr>
          <w:rFonts w:ascii="Calibri" w:hAnsi="Calibri"/>
        </w:rPr>
        <w:t xml:space="preserve"> </w:t>
      </w:r>
    </w:p>
    <w:p w:rsidR="0065521A" w:rsidRPr="00F249BB" w:rsidRDefault="0065521A" w:rsidP="005D5283">
      <w:pPr>
        <w:pStyle w:val="Heading3"/>
        <w:rPr>
          <w:rFonts w:ascii="Calibri" w:hAnsi="Calibri"/>
        </w:rPr>
      </w:pPr>
      <w:bookmarkStart w:id="10" w:name="_Toc387047650"/>
      <w:bookmarkEnd w:id="8"/>
      <w:bookmarkEnd w:id="9"/>
      <w:r w:rsidRPr="00F249BB">
        <w:rPr>
          <w:rFonts w:ascii="Calibri" w:hAnsi="Calibri"/>
        </w:rPr>
        <w:t>A bölcsőde célja</w:t>
      </w:r>
      <w:bookmarkEnd w:id="10"/>
    </w:p>
    <w:p w:rsidR="0065521A" w:rsidRDefault="0065521A" w:rsidP="00ED2067">
      <w:pPr>
        <w:pStyle w:val="Default"/>
        <w:spacing w:before="100" w:beforeAutospacing="1"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A</w:t>
      </w:r>
      <w:r w:rsidRPr="0052544E">
        <w:rPr>
          <w:rFonts w:ascii="Calibri" w:hAnsi="Calibri" w:cs="Calibri"/>
        </w:rPr>
        <w:t xml:space="preserve"> családban nevelkedő kisgyermek számára a családi nevelést segítve, napközbeni ellátás keretében a gyermek fizikai- és érzelmi biztonságának és jóllétének</w:t>
      </w:r>
      <w:r>
        <w:rPr>
          <w:rFonts w:ascii="Calibri" w:hAnsi="Calibri" w:cs="Calibri"/>
        </w:rPr>
        <w:t xml:space="preserve"> </w:t>
      </w:r>
      <w:r w:rsidRPr="0052544E">
        <w:rPr>
          <w:rFonts w:ascii="Calibri" w:hAnsi="Calibri" w:cs="Calibri"/>
        </w:rPr>
        <w:t xml:space="preserve">megteremtésével, feltétel nélküli szeretettel és elfogadással, a gyermek nemzetiségi / etnikai hovatartozásának tiszteletben tartásával, identitásának erősítésével kompetenciájának figyelembevételével, tapasztalatszerzési lehetőség biztosításával, viselkedési minták nyújtásával elősegíteni a harmonikus fejlődést. </w:t>
      </w:r>
    </w:p>
    <w:p w:rsidR="0065521A" w:rsidRDefault="0065521A" w:rsidP="00711D7D">
      <w:pPr>
        <w:pStyle w:val="Default"/>
        <w:spacing w:line="360" w:lineRule="auto"/>
        <w:rPr>
          <w:rFonts w:ascii="Calibri" w:hAnsi="Calibri" w:cs="Calibri"/>
        </w:rPr>
      </w:pPr>
      <w:r w:rsidRPr="0052544E">
        <w:rPr>
          <w:rFonts w:ascii="Calibri" w:hAnsi="Calibri" w:cs="Calibri"/>
        </w:rPr>
        <w:t>A hátrányos helyzetű, a szegény és a periférián élő családok gyermekei esetében a hátrányoknak és következményeiknek enyhítésére törekvés</w:t>
      </w:r>
      <w:r>
        <w:rPr>
          <w:rFonts w:ascii="Calibri" w:hAnsi="Calibri" w:cs="Calibri"/>
        </w:rPr>
        <w:t>, más szervezetekkel, intézményekkel együttműködve.</w:t>
      </w:r>
    </w:p>
    <w:p w:rsidR="0065521A" w:rsidRPr="00F249BB" w:rsidRDefault="0065521A" w:rsidP="005D5283">
      <w:pPr>
        <w:pStyle w:val="Heading3"/>
        <w:rPr>
          <w:rFonts w:ascii="Calibri" w:hAnsi="Calibri"/>
        </w:rPr>
      </w:pPr>
      <w:bookmarkStart w:id="11" w:name="_Toc387047651"/>
      <w:r w:rsidRPr="00F249BB">
        <w:rPr>
          <w:rFonts w:ascii="Calibri" w:hAnsi="Calibri"/>
        </w:rPr>
        <w:t>A bölcsőde feladata</w:t>
      </w:r>
      <w:bookmarkEnd w:id="11"/>
    </w:p>
    <w:p w:rsidR="0065521A" w:rsidRPr="001F04EA" w:rsidRDefault="0065521A" w:rsidP="00307AFE">
      <w:pPr>
        <w:pStyle w:val="Default"/>
        <w:spacing w:before="100" w:beforeAutospacing="1" w:line="360" w:lineRule="auto"/>
        <w:rPr>
          <w:rFonts w:ascii="Calibri" w:hAnsi="Calibri" w:cs="Calibri"/>
          <w:b/>
        </w:rPr>
      </w:pPr>
      <w:r>
        <w:t xml:space="preserve">Kisgyermeknevelőink, gondozó-nevelő munkát végeznek, mely tartalmazza azokat a nevelési, gondozási feladatokat, melyek biztosítják a gyermekek testi-lelki-szellemi fejlődését, a közösségi életre való felkészítését és a szociálisan hátrányos helyzetben lévők felzárkóztatását. Minden gyermek számára biztosítjuk az életkoruknak megfelelő étkezést, játékokat, amíg szüleik munkavégzésük, betegségük, szociális helyzetük, vagy egyéb ok miatt napközbeni ellátásukról nem tudnak gondoskodni. </w:t>
      </w:r>
    </w:p>
    <w:p w:rsidR="0065521A" w:rsidRPr="00F249BB" w:rsidRDefault="0065521A" w:rsidP="001D1FED">
      <w:pPr>
        <w:pStyle w:val="Heading2"/>
        <w:rPr>
          <w:rFonts w:ascii="Calibri" w:hAnsi="Calibri"/>
        </w:rPr>
      </w:pPr>
      <w:bookmarkStart w:id="12" w:name="_Toc387047652"/>
      <w:r w:rsidRPr="00F249BB">
        <w:rPr>
          <w:rFonts w:ascii="Calibri" w:hAnsi="Calibri"/>
        </w:rPr>
        <w:t>Az intézmény minőségpolitikája</w:t>
      </w:r>
      <w:bookmarkEnd w:id="12"/>
    </w:p>
    <w:p w:rsidR="0065521A" w:rsidRDefault="0065521A" w:rsidP="006C5C6D">
      <w:pPr>
        <w:spacing w:before="100" w:beforeAutospacing="1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Gondozó-nevelő munkánkat mindig a szakma által elfogadott, ajánlott módszerekre építve végezzük.</w:t>
      </w:r>
    </w:p>
    <w:p w:rsidR="0065521A" w:rsidRDefault="0065521A" w:rsidP="00FF6BA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Intézményünkben nagy hangsúlyt fektetünk a folyamatos fejlődésre kiemelten a kisgyermeknevelők, de a többi dolgozó tekintetében is. A folyamatos megújulás alapozza meg a szakszerű, egyben a gyermekek megfelelő testi-lelki fejlődésére irányuló munkát.</w:t>
      </w:r>
    </w:p>
    <w:p w:rsidR="0065521A" w:rsidRDefault="0065521A" w:rsidP="005D5283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Ezért kiemelt feladatunknak tekintjük a továbbképzések folyamatos szervezését, pedagógiai, pszichológiai, előadások látogatását, valamint a kisgyermekek szocializálódási folyamatának tanulmányozását.</w:t>
      </w:r>
    </w:p>
    <w:p w:rsidR="0065521A" w:rsidRPr="00BB2D69" w:rsidRDefault="0065521A" w:rsidP="005D5283">
      <w:pPr>
        <w:spacing w:line="360" w:lineRule="auto"/>
      </w:pPr>
    </w:p>
    <w:p w:rsidR="0065521A" w:rsidRPr="00F249BB" w:rsidRDefault="0065521A" w:rsidP="000463EE">
      <w:pPr>
        <w:pStyle w:val="Heading1"/>
        <w:rPr>
          <w:rFonts w:ascii="Calibri" w:hAnsi="Calibri"/>
        </w:rPr>
      </w:pPr>
      <w:bookmarkStart w:id="13" w:name="_Toc387047653"/>
      <w:bookmarkStart w:id="14" w:name="bookmark18"/>
      <w:bookmarkStart w:id="15" w:name="_Toc279560559"/>
      <w:bookmarkStart w:id="16" w:name="_Toc279561395"/>
      <w:bookmarkEnd w:id="5"/>
      <w:r w:rsidRPr="00F249BB">
        <w:rPr>
          <w:rFonts w:ascii="Calibri" w:hAnsi="Calibri"/>
        </w:rPr>
        <w:t>A bölcsődei nevelés-gondozás alapelvei</w:t>
      </w:r>
      <w:bookmarkEnd w:id="13"/>
      <w:r w:rsidRPr="00F249BB">
        <w:rPr>
          <w:rFonts w:ascii="Calibri" w:hAnsi="Calibri"/>
        </w:rPr>
        <w:t xml:space="preserve"> </w:t>
      </w:r>
    </w:p>
    <w:p w:rsidR="0065521A" w:rsidRPr="00F249BB" w:rsidRDefault="0065521A" w:rsidP="001D1FED">
      <w:pPr>
        <w:pStyle w:val="Heading2"/>
        <w:rPr>
          <w:rFonts w:ascii="Calibri" w:hAnsi="Calibri"/>
        </w:rPr>
      </w:pPr>
      <w:bookmarkStart w:id="17" w:name="_Toc279560552"/>
      <w:bookmarkStart w:id="18" w:name="_Toc279561388"/>
      <w:bookmarkStart w:id="19" w:name="_Toc387047654"/>
      <w:r w:rsidRPr="00F249BB">
        <w:rPr>
          <w:rFonts w:ascii="Calibri" w:hAnsi="Calibri"/>
        </w:rPr>
        <w:t>A családi nevelés elsődlegességének tisztelete</w:t>
      </w:r>
      <w:bookmarkEnd w:id="17"/>
      <w:bookmarkEnd w:id="18"/>
      <w:bookmarkEnd w:id="19"/>
    </w:p>
    <w:p w:rsidR="0065521A" w:rsidRDefault="0065521A" w:rsidP="006C5C6D">
      <w:pPr>
        <w:pStyle w:val="Szvegtrzs13"/>
        <w:shd w:val="clear" w:color="auto" w:fill="auto"/>
        <w:spacing w:before="100" w:beforeAutospacing="1" w:line="360" w:lineRule="auto"/>
        <w:ind w:left="23" w:firstLine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Elsődlegesen a gyermekek nevelésének színtere a </w:t>
      </w:r>
      <w:r w:rsidRPr="005B5414">
        <w:rPr>
          <w:rFonts w:ascii="Calibri" w:hAnsi="Calibri" w:cs="Calibri"/>
          <w:sz w:val="24"/>
          <w:szCs w:val="24"/>
        </w:rPr>
        <w:t>család</w:t>
      </w:r>
      <w:r>
        <w:rPr>
          <w:rFonts w:ascii="Calibri" w:hAnsi="Calibri" w:cs="Calibri"/>
          <w:sz w:val="24"/>
          <w:szCs w:val="24"/>
        </w:rPr>
        <w:t xml:space="preserve">. </w:t>
      </w:r>
    </w:p>
    <w:p w:rsidR="0065521A" w:rsidRDefault="0065521A" w:rsidP="00B81EA7">
      <w:pPr>
        <w:pStyle w:val="Szvegtrzs13"/>
        <w:shd w:val="clear" w:color="auto" w:fill="auto"/>
        <w:spacing w:line="360" w:lineRule="auto"/>
        <w:ind w:left="23" w:firstLine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Ezért intézményünk célkitűzései közt fontos helyen szerepel a család minél nagyobb mértékű bevonása a bölcsődei programokba. A családlátogatások alkalmával felállított átfogó kép alapján a kialakult családi szokások, nevelési értékek hagyományok tiszteletben tartása mellett, ha szükséges igyekszünk a nevelési hiányosságokat kompenzálni, korrigálni.</w:t>
      </w:r>
    </w:p>
    <w:p w:rsidR="0065521A" w:rsidRPr="00F249BB" w:rsidRDefault="0065521A" w:rsidP="001D1FED">
      <w:pPr>
        <w:pStyle w:val="Heading2"/>
        <w:rPr>
          <w:rFonts w:ascii="Calibri" w:hAnsi="Calibri"/>
        </w:rPr>
      </w:pPr>
      <w:bookmarkStart w:id="20" w:name="_Toc279560553"/>
      <w:bookmarkStart w:id="21" w:name="_Toc279561389"/>
      <w:bookmarkStart w:id="22" w:name="_Toc387047655"/>
      <w:r w:rsidRPr="00F249BB">
        <w:rPr>
          <w:rFonts w:ascii="Calibri" w:hAnsi="Calibri"/>
        </w:rPr>
        <w:t>A gyermeki személyiség tiszteletének elve</w:t>
      </w:r>
      <w:bookmarkEnd w:id="20"/>
      <w:bookmarkEnd w:id="21"/>
      <w:bookmarkEnd w:id="22"/>
    </w:p>
    <w:p w:rsidR="0065521A" w:rsidRDefault="0065521A" w:rsidP="00626DDE">
      <w:pPr>
        <w:pStyle w:val="Szvegtrzs13"/>
        <w:shd w:val="clear" w:color="auto" w:fill="auto"/>
        <w:spacing w:before="100" w:beforeAutospacing="1" w:line="360" w:lineRule="auto"/>
        <w:ind w:left="23" w:right="23" w:firstLine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Az emberi jogok az alapvető szabadságjogok tiszteletben tartása, a gyermek, mint fejlődő személyiség esetében különösen nagy figyelmet kap. A gyermeket (</w:t>
      </w:r>
      <w:r w:rsidRPr="00423BEF">
        <w:rPr>
          <w:rFonts w:ascii="Calibri" w:hAnsi="Calibri" w:cs="Calibri"/>
          <w:sz w:val="24"/>
          <w:szCs w:val="24"/>
        </w:rPr>
        <w:t>a kisebb körű kompetenciából fakadó nagyobb segítségigénye / ráutaltsága miatt</w:t>
      </w:r>
      <w:r>
        <w:rPr>
          <w:rFonts w:ascii="Calibri" w:hAnsi="Calibri" w:cs="Calibri"/>
          <w:sz w:val="24"/>
          <w:szCs w:val="24"/>
        </w:rPr>
        <w:t>) kiemelt védelem illeti meg.</w:t>
      </w:r>
      <w:r w:rsidRPr="00C37A5C">
        <w:rPr>
          <w:rFonts w:ascii="Calibri" w:hAnsi="Calibri" w:cs="Calibri"/>
          <w:sz w:val="24"/>
          <w:szCs w:val="24"/>
        </w:rPr>
        <w:t xml:space="preserve"> </w:t>
      </w:r>
      <w:r w:rsidRPr="00423BEF">
        <w:rPr>
          <w:rFonts w:ascii="Calibri" w:hAnsi="Calibri" w:cs="Calibri"/>
          <w:sz w:val="24"/>
          <w:szCs w:val="24"/>
        </w:rPr>
        <w:t>A bölcsődei nevelés-gondozás értékközvetítő és értékteremtő folyamat, amely a gyermeki személyiség teljes kibontakoztatására, a személyes, a szociális és a kognitív kompetenciák fejlődésének segítésére irányul</w:t>
      </w:r>
      <w:r>
        <w:rPr>
          <w:rFonts w:ascii="Calibri" w:hAnsi="Calibri" w:cs="Calibri"/>
          <w:sz w:val="24"/>
          <w:szCs w:val="24"/>
        </w:rPr>
        <w:t>.</w:t>
      </w:r>
    </w:p>
    <w:p w:rsidR="0065521A" w:rsidRPr="00F249BB" w:rsidRDefault="0065521A" w:rsidP="001D1FED">
      <w:pPr>
        <w:pStyle w:val="Heading2"/>
        <w:rPr>
          <w:rFonts w:ascii="Calibri" w:hAnsi="Calibri"/>
        </w:rPr>
      </w:pPr>
      <w:bookmarkStart w:id="23" w:name="_Toc279560554"/>
      <w:bookmarkStart w:id="24" w:name="_Toc279561390"/>
      <w:bookmarkStart w:id="25" w:name="_Toc387047656"/>
      <w:r w:rsidRPr="00F249BB">
        <w:rPr>
          <w:rFonts w:ascii="Calibri" w:hAnsi="Calibri"/>
        </w:rPr>
        <w:t>A nevelés és gondozás egységének elve</w:t>
      </w:r>
      <w:bookmarkEnd w:id="23"/>
      <w:bookmarkEnd w:id="24"/>
      <w:bookmarkEnd w:id="25"/>
    </w:p>
    <w:p w:rsidR="0065521A" w:rsidRPr="00423BEF" w:rsidRDefault="0065521A" w:rsidP="00883261">
      <w:pPr>
        <w:pStyle w:val="Szvegtrzs13"/>
        <w:shd w:val="clear" w:color="auto" w:fill="auto"/>
        <w:spacing w:before="100" w:beforeAutospacing="1" w:line="360" w:lineRule="auto"/>
        <w:ind w:left="23" w:right="23" w:firstLine="0"/>
        <w:rPr>
          <w:rFonts w:ascii="Calibri" w:hAnsi="Calibri" w:cs="Calibri"/>
          <w:sz w:val="24"/>
          <w:szCs w:val="24"/>
        </w:rPr>
      </w:pPr>
      <w:r w:rsidRPr="00423BEF">
        <w:rPr>
          <w:rFonts w:ascii="Calibri" w:hAnsi="Calibri" w:cs="Calibri"/>
          <w:sz w:val="24"/>
          <w:szCs w:val="24"/>
        </w:rPr>
        <w:t xml:space="preserve">A </w:t>
      </w:r>
      <w:r>
        <w:rPr>
          <w:rFonts w:ascii="Calibri" w:hAnsi="Calibri" w:cs="Calibri"/>
          <w:sz w:val="24"/>
          <w:szCs w:val="24"/>
        </w:rPr>
        <w:t>két fogalom elválaszthatatlanok, egy</w:t>
      </w:r>
      <w:r w:rsidRPr="00423BEF">
        <w:rPr>
          <w:rFonts w:ascii="Calibri" w:hAnsi="Calibri" w:cs="Calibri"/>
          <w:sz w:val="24"/>
          <w:szCs w:val="24"/>
        </w:rPr>
        <w:t xml:space="preserve"> egységet alkotnak. A nevelés tágabb, a gondozás szűkebb fogalom: a gondozás minden helyzetében nevelés is folyik, a nevelés helyzetei, lehetőségei azonban nem korlátozódnak a gondozási helyzetekre.</w:t>
      </w:r>
    </w:p>
    <w:p w:rsidR="0065521A" w:rsidRPr="00F249BB" w:rsidRDefault="0065521A" w:rsidP="001D1FED">
      <w:pPr>
        <w:pStyle w:val="Heading2"/>
        <w:rPr>
          <w:rFonts w:ascii="Calibri" w:hAnsi="Calibri"/>
        </w:rPr>
      </w:pPr>
      <w:bookmarkStart w:id="26" w:name="_Toc279560555"/>
      <w:bookmarkStart w:id="27" w:name="_Toc279561391"/>
      <w:bookmarkStart w:id="28" w:name="_Toc387047657"/>
      <w:r w:rsidRPr="00F249BB">
        <w:rPr>
          <w:rFonts w:ascii="Calibri" w:hAnsi="Calibri"/>
        </w:rPr>
        <w:t>Az egyéni bánásmód elve</w:t>
      </w:r>
      <w:bookmarkEnd w:id="26"/>
      <w:bookmarkEnd w:id="27"/>
      <w:bookmarkEnd w:id="28"/>
    </w:p>
    <w:p w:rsidR="0065521A" w:rsidRDefault="0065521A" w:rsidP="00883261">
      <w:pPr>
        <w:pStyle w:val="Szvegtrzs13"/>
        <w:shd w:val="clear" w:color="auto" w:fill="auto"/>
        <w:spacing w:before="100" w:beforeAutospacing="1" w:line="360" w:lineRule="auto"/>
        <w:ind w:left="23" w:right="23" w:firstLine="0"/>
        <w:rPr>
          <w:rFonts w:ascii="Calibri" w:hAnsi="Calibri" w:cs="Calibri"/>
          <w:sz w:val="24"/>
          <w:szCs w:val="24"/>
        </w:rPr>
      </w:pPr>
      <w:r w:rsidRPr="00423BEF"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kisgyermeknevelő figyelme, megbecsülése, őszinte érdeklődése elengedhetetlen a</w:t>
      </w:r>
      <w:r w:rsidRPr="00423BEF">
        <w:rPr>
          <w:rFonts w:ascii="Calibri" w:hAnsi="Calibri" w:cs="Calibri"/>
          <w:sz w:val="24"/>
          <w:szCs w:val="24"/>
        </w:rPr>
        <w:t xml:space="preserve"> gyermek fejlődéséhez</w:t>
      </w:r>
      <w:r>
        <w:rPr>
          <w:rFonts w:ascii="Calibri" w:hAnsi="Calibri" w:cs="Calibri"/>
          <w:sz w:val="24"/>
          <w:szCs w:val="24"/>
        </w:rPr>
        <w:t>. Ez az alapja a gyermek egyéni megismerésének, amely előfeltétele az egyéni bánásmódnak.</w:t>
      </w:r>
    </w:p>
    <w:p w:rsidR="0065521A" w:rsidRDefault="0065521A" w:rsidP="00B81EA7">
      <w:pPr>
        <w:pStyle w:val="Szvegtrzs13"/>
        <w:shd w:val="clear" w:color="auto" w:fill="auto"/>
        <w:spacing w:line="360" w:lineRule="auto"/>
        <w:ind w:left="23" w:right="23" w:firstLine="0"/>
        <w:rPr>
          <w:rFonts w:ascii="Calibri" w:hAnsi="Calibri" w:cs="Calibri"/>
          <w:sz w:val="24"/>
          <w:szCs w:val="24"/>
        </w:rPr>
      </w:pPr>
      <w:r w:rsidRPr="00423BEF">
        <w:rPr>
          <w:rFonts w:ascii="Calibri" w:hAnsi="Calibri" w:cs="Calibri"/>
          <w:sz w:val="24"/>
          <w:szCs w:val="24"/>
        </w:rPr>
        <w:t xml:space="preserve">A </w:t>
      </w:r>
      <w:r>
        <w:rPr>
          <w:rFonts w:ascii="Calibri" w:hAnsi="Calibri" w:cs="Calibri"/>
          <w:sz w:val="24"/>
          <w:szCs w:val="24"/>
        </w:rPr>
        <w:t xml:space="preserve">kisgyermeknevelő </w:t>
      </w:r>
      <w:r w:rsidRPr="00423BEF">
        <w:rPr>
          <w:rFonts w:ascii="Calibri" w:hAnsi="Calibri" w:cs="Calibri"/>
          <w:sz w:val="24"/>
          <w:szCs w:val="24"/>
        </w:rPr>
        <w:t>meleg, szeretetteljes odafordulással, a megfelelő környezet kialakításával, a gyermek életkori- és egyéni sajátosságait, fejlettségét, pillanatnyi fizikai és pszichés állapotát, hangulatát figyelembe véve segíti a gyermek fejlődését. Fontos, hogy a bölcsődébe járó gyermekek mindegyike folyamatosan érezze a róla gondoskodó felnőtt elfogadását akkor is, ha lassabban fejlődik, akkor is, ha esetleg több területen jelentős eltérést mutat az átlagos fejlődéstől, ha sajátos nevelési igényű, ha viselkedése bizonyos esetekben különbözik a megszokottól, emiatt nehezebben kezelhető.</w:t>
      </w:r>
    </w:p>
    <w:p w:rsidR="0065521A" w:rsidRDefault="0065521A" w:rsidP="00B81EA7">
      <w:pPr>
        <w:pStyle w:val="Szvegtrzs13"/>
        <w:shd w:val="clear" w:color="auto" w:fill="auto"/>
        <w:spacing w:line="360" w:lineRule="auto"/>
        <w:ind w:left="23" w:right="23" w:firstLine="0"/>
        <w:rPr>
          <w:rFonts w:ascii="Calibri" w:hAnsi="Calibri" w:cs="Calibri"/>
          <w:sz w:val="24"/>
          <w:szCs w:val="24"/>
        </w:rPr>
      </w:pPr>
      <w:r w:rsidRPr="00423BEF">
        <w:rPr>
          <w:rFonts w:ascii="Calibri" w:hAnsi="Calibri" w:cs="Calibri"/>
          <w:sz w:val="24"/>
          <w:szCs w:val="24"/>
        </w:rPr>
        <w:t xml:space="preserve">A </w:t>
      </w:r>
      <w:r>
        <w:rPr>
          <w:rFonts w:ascii="Calibri" w:hAnsi="Calibri" w:cs="Calibri"/>
          <w:sz w:val="24"/>
          <w:szCs w:val="24"/>
        </w:rPr>
        <w:t>nevelőnő</w:t>
      </w:r>
      <w:r w:rsidRPr="00423BEF">
        <w:rPr>
          <w:rFonts w:ascii="Calibri" w:hAnsi="Calibri" w:cs="Calibri"/>
          <w:sz w:val="24"/>
          <w:szCs w:val="24"/>
        </w:rPr>
        <w:t xml:space="preserve"> elfogadja, tiszteletben tartja a gyermek</w:t>
      </w:r>
      <w:r>
        <w:rPr>
          <w:rFonts w:ascii="Calibri" w:hAnsi="Calibri" w:cs="Calibri"/>
          <w:sz w:val="24"/>
          <w:szCs w:val="24"/>
        </w:rPr>
        <w:t>,</w:t>
      </w:r>
      <w:r w:rsidRPr="00423BEF">
        <w:rPr>
          <w:rFonts w:ascii="Calibri" w:hAnsi="Calibri" w:cs="Calibri"/>
          <w:sz w:val="24"/>
          <w:szCs w:val="24"/>
        </w:rPr>
        <w:t xml:space="preserve"> vallási, nemzetiségi/etnikai,</w:t>
      </w:r>
      <w:r>
        <w:rPr>
          <w:rFonts w:ascii="Calibri" w:hAnsi="Calibri" w:cs="Calibri"/>
          <w:sz w:val="24"/>
          <w:szCs w:val="24"/>
        </w:rPr>
        <w:t xml:space="preserve"> kulturális </w:t>
      </w:r>
      <w:r w:rsidRPr="00423BEF">
        <w:rPr>
          <w:rFonts w:ascii="Calibri" w:hAnsi="Calibri" w:cs="Calibri"/>
          <w:sz w:val="24"/>
          <w:szCs w:val="24"/>
        </w:rPr>
        <w:t>hovatartozását, és a lehetőségek szerint segíti az identitástudat kialakulását és fejlődését, segíti a saját és a más kultúra és hagyományok megismerését és tiszteletben tartását.</w:t>
      </w:r>
    </w:p>
    <w:p w:rsidR="0065521A" w:rsidRPr="00F249BB" w:rsidRDefault="0065521A" w:rsidP="001D1FED">
      <w:pPr>
        <w:pStyle w:val="Heading2"/>
        <w:rPr>
          <w:rFonts w:ascii="Calibri" w:hAnsi="Calibri"/>
        </w:rPr>
      </w:pPr>
      <w:bookmarkStart w:id="29" w:name="_Toc279560556"/>
      <w:bookmarkStart w:id="30" w:name="_Toc279561392"/>
      <w:bookmarkStart w:id="31" w:name="_Toc387047658"/>
      <w:r w:rsidRPr="00F249BB">
        <w:rPr>
          <w:rFonts w:ascii="Calibri" w:hAnsi="Calibri"/>
        </w:rPr>
        <w:t>A biztonság és a stabilitás elve</w:t>
      </w:r>
      <w:bookmarkEnd w:id="29"/>
      <w:bookmarkEnd w:id="30"/>
      <w:bookmarkEnd w:id="31"/>
    </w:p>
    <w:p w:rsidR="0065521A" w:rsidRDefault="0065521A" w:rsidP="00883261">
      <w:pPr>
        <w:pStyle w:val="Szvegtrzs13"/>
        <w:shd w:val="clear" w:color="auto" w:fill="auto"/>
        <w:spacing w:before="100" w:beforeAutospacing="1" w:line="360" w:lineRule="auto"/>
        <w:ind w:left="23" w:right="23" w:firstLine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Az érzelmi biztonság alapfeltétele a </w:t>
      </w:r>
      <w:r w:rsidRPr="00423BEF">
        <w:rPr>
          <w:rFonts w:ascii="Calibri" w:hAnsi="Calibri" w:cs="Calibri"/>
          <w:sz w:val="24"/>
          <w:szCs w:val="24"/>
        </w:rPr>
        <w:t>gyermek személyi- és tárgyi környezetének állandósága („saját" gondozónő-rendszer, felmenőrendszer, csoport- és helyállandóság)</w:t>
      </w:r>
      <w:r>
        <w:rPr>
          <w:rFonts w:ascii="Calibri" w:hAnsi="Calibri" w:cs="Calibri"/>
          <w:sz w:val="24"/>
          <w:szCs w:val="24"/>
        </w:rPr>
        <w:t>.</w:t>
      </w:r>
      <w:r w:rsidRPr="00423BEF">
        <w:rPr>
          <w:rFonts w:ascii="Calibri" w:hAnsi="Calibri" w:cs="Calibri"/>
          <w:sz w:val="24"/>
          <w:szCs w:val="24"/>
        </w:rPr>
        <w:t xml:space="preserve"> A biztonság </w:t>
      </w:r>
      <w:r>
        <w:rPr>
          <w:rFonts w:ascii="Calibri" w:hAnsi="Calibri" w:cs="Calibri"/>
          <w:sz w:val="24"/>
          <w:szCs w:val="24"/>
        </w:rPr>
        <w:t xml:space="preserve">nem korlátozódik a mentális védettségre, kiterjed a </w:t>
      </w:r>
      <w:r w:rsidRPr="00423BEF">
        <w:rPr>
          <w:rFonts w:ascii="Calibri" w:hAnsi="Calibri" w:cs="Calibri"/>
          <w:sz w:val="24"/>
          <w:szCs w:val="24"/>
        </w:rPr>
        <w:t xml:space="preserve">fizikai és a </w:t>
      </w:r>
      <w:r>
        <w:rPr>
          <w:rFonts w:ascii="Calibri" w:hAnsi="Calibri" w:cs="Calibri"/>
          <w:sz w:val="24"/>
          <w:szCs w:val="24"/>
        </w:rPr>
        <w:t>lelki</w:t>
      </w:r>
      <w:r w:rsidRPr="00423BEF">
        <w:rPr>
          <w:rFonts w:ascii="Calibri" w:hAnsi="Calibri" w:cs="Calibri"/>
          <w:sz w:val="24"/>
          <w:szCs w:val="24"/>
        </w:rPr>
        <w:t xml:space="preserve"> erőszak minden formájá</w:t>
      </w:r>
      <w:r>
        <w:rPr>
          <w:rFonts w:ascii="Calibri" w:hAnsi="Calibri" w:cs="Calibri"/>
          <w:sz w:val="24"/>
          <w:szCs w:val="24"/>
        </w:rPr>
        <w:t>ra.</w:t>
      </w:r>
    </w:p>
    <w:p w:rsidR="0065521A" w:rsidRPr="00423BEF" w:rsidRDefault="0065521A" w:rsidP="00B81EA7">
      <w:pPr>
        <w:pStyle w:val="Szvegtrzs13"/>
        <w:shd w:val="clear" w:color="auto" w:fill="auto"/>
        <w:spacing w:line="360" w:lineRule="auto"/>
        <w:ind w:left="23" w:right="23" w:firstLine="0"/>
        <w:rPr>
          <w:rFonts w:ascii="Calibri" w:hAnsi="Calibri" w:cs="Calibri"/>
          <w:sz w:val="24"/>
          <w:szCs w:val="24"/>
        </w:rPr>
      </w:pPr>
      <w:r w:rsidRPr="00423BEF">
        <w:rPr>
          <w:rFonts w:ascii="Calibri" w:hAnsi="Calibri" w:cs="Calibri"/>
          <w:sz w:val="24"/>
          <w:szCs w:val="24"/>
        </w:rPr>
        <w:t>A napirend folyamatosságából, az egyes mozzanatok egymásra épüléséből fakadó ismétlődések tájékozódási lehetőséget, stabilitást, kiszámíthatóságot eredményez</w:t>
      </w:r>
      <w:r>
        <w:rPr>
          <w:rFonts w:ascii="Calibri" w:hAnsi="Calibri" w:cs="Calibri"/>
          <w:sz w:val="24"/>
          <w:szCs w:val="24"/>
        </w:rPr>
        <w:t>nek a napi események sorában</w:t>
      </w:r>
      <w:r w:rsidRPr="00423BEF">
        <w:rPr>
          <w:rFonts w:ascii="Calibri" w:hAnsi="Calibri" w:cs="Calibri"/>
          <w:sz w:val="24"/>
          <w:szCs w:val="24"/>
        </w:rPr>
        <w:t>.</w:t>
      </w:r>
    </w:p>
    <w:p w:rsidR="0065521A" w:rsidRPr="00423BEF" w:rsidRDefault="0065521A" w:rsidP="00B81EA7">
      <w:pPr>
        <w:pStyle w:val="Szvegtrzs13"/>
        <w:shd w:val="clear" w:color="auto" w:fill="auto"/>
        <w:spacing w:line="360" w:lineRule="auto"/>
        <w:ind w:left="23" w:right="23" w:firstLine="0"/>
        <w:rPr>
          <w:rFonts w:ascii="Calibri" w:hAnsi="Calibri" w:cs="Calibri"/>
          <w:sz w:val="24"/>
          <w:szCs w:val="24"/>
        </w:rPr>
      </w:pPr>
      <w:r w:rsidRPr="00423BEF">
        <w:rPr>
          <w:rFonts w:ascii="Calibri" w:hAnsi="Calibri" w:cs="Calibri"/>
          <w:sz w:val="24"/>
          <w:szCs w:val="24"/>
        </w:rPr>
        <w:t xml:space="preserve">A gyermek új helyzetekhez való fokozatos hozzászoktatása segíti alkalmazkodását, a változások elfogadását, az új megismerését, a szokások kialakulását. </w:t>
      </w:r>
    </w:p>
    <w:p w:rsidR="0065521A" w:rsidRPr="00F249BB" w:rsidRDefault="0065521A" w:rsidP="001D1FED">
      <w:pPr>
        <w:pStyle w:val="Heading2"/>
        <w:rPr>
          <w:rFonts w:ascii="Calibri" w:hAnsi="Calibri"/>
        </w:rPr>
      </w:pPr>
      <w:bookmarkStart w:id="32" w:name="_Toc279560557"/>
      <w:bookmarkStart w:id="33" w:name="_Toc279561393"/>
      <w:bookmarkStart w:id="34" w:name="_Toc387047659"/>
      <w:r w:rsidRPr="00F249BB">
        <w:rPr>
          <w:rFonts w:ascii="Calibri" w:hAnsi="Calibri"/>
        </w:rPr>
        <w:t>Az aktivitás, az önállósulás segítésének elve</w:t>
      </w:r>
      <w:bookmarkEnd w:id="32"/>
      <w:bookmarkEnd w:id="33"/>
      <w:bookmarkEnd w:id="34"/>
    </w:p>
    <w:p w:rsidR="0065521A" w:rsidRPr="00423BEF" w:rsidRDefault="0065521A" w:rsidP="00A065ED">
      <w:pPr>
        <w:pStyle w:val="Szvegtrzs13"/>
        <w:shd w:val="clear" w:color="auto" w:fill="auto"/>
        <w:spacing w:before="100" w:beforeAutospacing="1" w:line="360" w:lineRule="auto"/>
        <w:ind w:left="23" w:right="23" w:firstLine="0"/>
        <w:rPr>
          <w:rFonts w:ascii="Calibri" w:hAnsi="Calibri" w:cs="Calibri"/>
          <w:sz w:val="24"/>
          <w:szCs w:val="24"/>
        </w:rPr>
      </w:pPr>
      <w:r w:rsidRPr="00423BEF"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z aktivitást és az önállóság iránti vágyat fokozzák a pozitív megerősítések;</w:t>
      </w:r>
      <w:r w:rsidRPr="00423BEF">
        <w:rPr>
          <w:rFonts w:ascii="Calibri" w:hAnsi="Calibri" w:cs="Calibri"/>
          <w:sz w:val="24"/>
          <w:szCs w:val="24"/>
        </w:rPr>
        <w:t xml:space="preserve"> gyermek ösztönzése</w:t>
      </w:r>
      <w:r>
        <w:rPr>
          <w:rFonts w:ascii="Calibri" w:hAnsi="Calibri" w:cs="Calibri"/>
          <w:sz w:val="24"/>
          <w:szCs w:val="24"/>
        </w:rPr>
        <w:t>;</w:t>
      </w:r>
      <w:r w:rsidRPr="00423BEF">
        <w:rPr>
          <w:rFonts w:ascii="Calibri" w:hAnsi="Calibri" w:cs="Calibri"/>
          <w:sz w:val="24"/>
          <w:szCs w:val="24"/>
        </w:rPr>
        <w:t xml:space="preserve"> megnyilvánulásainak elismerő, támogat</w:t>
      </w:r>
      <w:r>
        <w:rPr>
          <w:rFonts w:ascii="Calibri" w:hAnsi="Calibri" w:cs="Calibri"/>
          <w:sz w:val="24"/>
          <w:szCs w:val="24"/>
        </w:rPr>
        <w:t>ása; a</w:t>
      </w:r>
      <w:r w:rsidRPr="00423BEF">
        <w:rPr>
          <w:rFonts w:ascii="Calibri" w:hAnsi="Calibri" w:cs="Calibri"/>
          <w:sz w:val="24"/>
          <w:szCs w:val="24"/>
        </w:rPr>
        <w:t>z önállóság és az aktivitás tevékenység-specifikusságának, fizikai és pszichés állapottól függésének elfogadása</w:t>
      </w:r>
      <w:r>
        <w:rPr>
          <w:rFonts w:ascii="Calibri" w:hAnsi="Calibri" w:cs="Calibri"/>
          <w:sz w:val="24"/>
          <w:szCs w:val="24"/>
        </w:rPr>
        <w:t>;</w:t>
      </w:r>
      <w:r w:rsidRPr="00423BEF">
        <w:rPr>
          <w:rFonts w:ascii="Calibri" w:hAnsi="Calibri" w:cs="Calibri"/>
          <w:sz w:val="24"/>
          <w:szCs w:val="24"/>
        </w:rPr>
        <w:t xml:space="preserve"> a</w:t>
      </w:r>
      <w:r>
        <w:rPr>
          <w:rFonts w:ascii="Calibri" w:hAnsi="Calibri" w:cs="Calibri"/>
          <w:sz w:val="24"/>
          <w:szCs w:val="24"/>
        </w:rPr>
        <w:t>z érzelmi biztonság;</w:t>
      </w:r>
      <w:r w:rsidRPr="00423BEF">
        <w:rPr>
          <w:rFonts w:ascii="Calibri" w:hAnsi="Calibri" w:cs="Calibri"/>
          <w:sz w:val="24"/>
          <w:szCs w:val="24"/>
        </w:rPr>
        <w:t xml:space="preserve"> elfogadás és empátia</w:t>
      </w:r>
      <w:r>
        <w:rPr>
          <w:rFonts w:ascii="Calibri" w:hAnsi="Calibri" w:cs="Calibri"/>
          <w:sz w:val="24"/>
          <w:szCs w:val="24"/>
        </w:rPr>
        <w:t>.</w:t>
      </w:r>
    </w:p>
    <w:p w:rsidR="0065521A" w:rsidRDefault="0065521A" w:rsidP="00B81EA7">
      <w:pPr>
        <w:pStyle w:val="Szvegtrzs13"/>
        <w:shd w:val="clear" w:color="auto" w:fill="auto"/>
        <w:spacing w:line="360" w:lineRule="auto"/>
        <w:ind w:left="23" w:right="23" w:firstLine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</w:t>
      </w:r>
      <w:r w:rsidRPr="00423BEF">
        <w:rPr>
          <w:rFonts w:ascii="Calibri" w:hAnsi="Calibri" w:cs="Calibri"/>
          <w:sz w:val="24"/>
          <w:szCs w:val="24"/>
        </w:rPr>
        <w:t xml:space="preserve"> bölcsődei nevelés-</w:t>
      </w:r>
      <w:r>
        <w:rPr>
          <w:rFonts w:ascii="Calibri" w:hAnsi="Calibri" w:cs="Calibri"/>
          <w:sz w:val="24"/>
          <w:szCs w:val="24"/>
        </w:rPr>
        <w:t>gondozás kiemelt feladatai az önállósulás terén:</w:t>
      </w:r>
    </w:p>
    <w:p w:rsidR="0065521A" w:rsidRDefault="0065521A" w:rsidP="0069211D">
      <w:pPr>
        <w:pStyle w:val="Szvegtrzs13"/>
        <w:numPr>
          <w:ilvl w:val="0"/>
          <w:numId w:val="31"/>
        </w:numPr>
        <w:shd w:val="clear" w:color="auto" w:fill="auto"/>
        <w:spacing w:line="360" w:lineRule="auto"/>
        <w:ind w:right="23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</w:t>
      </w:r>
      <w:r w:rsidRPr="00423BEF">
        <w:rPr>
          <w:rFonts w:ascii="Calibri" w:hAnsi="Calibri" w:cs="Calibri"/>
          <w:sz w:val="24"/>
          <w:szCs w:val="24"/>
        </w:rPr>
        <w:t xml:space="preserve"> biztonságos és tevékenységre motiváló személyi és tárgyi környezet megteremtése</w:t>
      </w:r>
    </w:p>
    <w:p w:rsidR="0065521A" w:rsidRDefault="0065521A" w:rsidP="0069211D">
      <w:pPr>
        <w:pStyle w:val="Szvegtrzs13"/>
        <w:numPr>
          <w:ilvl w:val="0"/>
          <w:numId w:val="31"/>
        </w:numPr>
        <w:shd w:val="clear" w:color="auto" w:fill="auto"/>
        <w:spacing w:line="360" w:lineRule="auto"/>
        <w:ind w:right="23"/>
        <w:rPr>
          <w:rFonts w:ascii="Calibri" w:hAnsi="Calibri" w:cs="Calibri"/>
          <w:sz w:val="24"/>
          <w:szCs w:val="24"/>
        </w:rPr>
      </w:pPr>
      <w:r w:rsidRPr="00423BEF">
        <w:rPr>
          <w:rFonts w:ascii="Calibri" w:hAnsi="Calibri" w:cs="Calibri"/>
          <w:sz w:val="24"/>
          <w:szCs w:val="24"/>
        </w:rPr>
        <w:t>a próbálkozásokhoz elegendő idő biztosítása</w:t>
      </w:r>
    </w:p>
    <w:p w:rsidR="0065521A" w:rsidRDefault="0065521A" w:rsidP="0069211D">
      <w:pPr>
        <w:pStyle w:val="Szvegtrzs13"/>
        <w:numPr>
          <w:ilvl w:val="0"/>
          <w:numId w:val="31"/>
        </w:numPr>
        <w:shd w:val="clear" w:color="auto" w:fill="auto"/>
        <w:spacing w:line="360" w:lineRule="auto"/>
        <w:ind w:right="23"/>
        <w:rPr>
          <w:rFonts w:ascii="Calibri" w:hAnsi="Calibri" w:cs="Calibri"/>
          <w:sz w:val="24"/>
          <w:szCs w:val="24"/>
        </w:rPr>
      </w:pPr>
      <w:r w:rsidRPr="00423BEF">
        <w:rPr>
          <w:rFonts w:ascii="Calibri" w:hAnsi="Calibri" w:cs="Calibri"/>
          <w:sz w:val="24"/>
          <w:szCs w:val="24"/>
        </w:rPr>
        <w:t>a gyermek meghallgatása, véleményének figyelembevétele,</w:t>
      </w:r>
    </w:p>
    <w:p w:rsidR="0065521A" w:rsidRPr="00423BEF" w:rsidRDefault="0065521A" w:rsidP="0069211D">
      <w:pPr>
        <w:pStyle w:val="Szvegtrzs13"/>
        <w:numPr>
          <w:ilvl w:val="0"/>
          <w:numId w:val="31"/>
        </w:numPr>
        <w:shd w:val="clear" w:color="auto" w:fill="auto"/>
        <w:spacing w:line="360" w:lineRule="auto"/>
        <w:ind w:right="23"/>
        <w:rPr>
          <w:rFonts w:ascii="Calibri" w:hAnsi="Calibri" w:cs="Calibri"/>
          <w:sz w:val="24"/>
          <w:szCs w:val="24"/>
        </w:rPr>
      </w:pPr>
      <w:r w:rsidRPr="00423BEF">
        <w:rPr>
          <w:rFonts w:ascii="Calibri" w:hAnsi="Calibri" w:cs="Calibri"/>
          <w:sz w:val="24"/>
          <w:szCs w:val="24"/>
        </w:rPr>
        <w:t>a kompetenciájának megfelelő mértékű döntési lehetőség biztosítása</w:t>
      </w:r>
      <w:r>
        <w:rPr>
          <w:rFonts w:ascii="Calibri" w:hAnsi="Calibri" w:cs="Calibri"/>
          <w:sz w:val="24"/>
          <w:szCs w:val="24"/>
        </w:rPr>
        <w:t>.</w:t>
      </w:r>
      <w:r w:rsidRPr="00423BEF">
        <w:rPr>
          <w:rFonts w:ascii="Calibri" w:hAnsi="Calibri" w:cs="Calibri"/>
          <w:sz w:val="24"/>
          <w:szCs w:val="24"/>
        </w:rPr>
        <w:t xml:space="preserve"> </w:t>
      </w:r>
    </w:p>
    <w:p w:rsidR="0065521A" w:rsidRDefault="0065521A" w:rsidP="005D5283">
      <w:pPr>
        <w:pStyle w:val="Szvegtrzs13"/>
        <w:shd w:val="clear" w:color="auto" w:fill="auto"/>
        <w:spacing w:line="360" w:lineRule="auto"/>
        <w:ind w:left="23" w:right="23" w:firstLine="0"/>
        <w:rPr>
          <w:rFonts w:ascii="Calibri" w:hAnsi="Calibri" w:cs="Calibri"/>
          <w:sz w:val="24"/>
          <w:szCs w:val="24"/>
        </w:rPr>
      </w:pPr>
      <w:r w:rsidRPr="00423BEF">
        <w:rPr>
          <w:rFonts w:ascii="Calibri" w:hAnsi="Calibri" w:cs="Calibri"/>
          <w:sz w:val="24"/>
          <w:szCs w:val="24"/>
        </w:rPr>
        <w:t>A gondozónő az élményszerzés lehetőségének biztosításával, saját példamutatásával, az egyes élethelyzeteknek a gyermek számára átláthatóvá, befogadhatóvá, kezelhetővé tételével, a tapasztalatok feldolgozásának segítésével, az egyes viselkedésformákkal való próbálkozások bátorításával segíti a tanulást.</w:t>
      </w:r>
    </w:p>
    <w:p w:rsidR="0065521A" w:rsidRPr="00F249BB" w:rsidRDefault="0065521A" w:rsidP="005D5283">
      <w:pPr>
        <w:pStyle w:val="Heading2"/>
        <w:rPr>
          <w:rFonts w:ascii="Calibri" w:hAnsi="Calibri"/>
        </w:rPr>
      </w:pPr>
      <w:r>
        <w:rPr>
          <w:rFonts w:ascii="Calibri" w:hAnsi="Calibri" w:cs="Calibri"/>
          <w:sz w:val="24"/>
          <w:szCs w:val="24"/>
        </w:rPr>
        <w:br w:type="page"/>
      </w:r>
      <w:bookmarkStart w:id="35" w:name="_Toc279560558"/>
      <w:bookmarkStart w:id="36" w:name="_Toc279561394"/>
      <w:bookmarkStart w:id="37" w:name="_Toc387047660"/>
      <w:r w:rsidRPr="00F249BB">
        <w:rPr>
          <w:rFonts w:ascii="Calibri" w:hAnsi="Calibri"/>
        </w:rPr>
        <w:t>Az egységes nevelő hatások elve</w:t>
      </w:r>
      <w:bookmarkEnd w:id="35"/>
      <w:bookmarkEnd w:id="36"/>
      <w:bookmarkEnd w:id="37"/>
    </w:p>
    <w:p w:rsidR="0065521A" w:rsidRPr="00423BEF" w:rsidRDefault="0065521A" w:rsidP="00CA6EC5">
      <w:pPr>
        <w:pStyle w:val="Szvegtrzs13"/>
        <w:shd w:val="clear" w:color="auto" w:fill="auto"/>
        <w:spacing w:before="100" w:beforeAutospacing="1" w:line="360" w:lineRule="auto"/>
        <w:ind w:left="23" w:firstLine="0"/>
        <w:rPr>
          <w:rFonts w:ascii="Calibri" w:hAnsi="Calibri" w:cs="Calibri"/>
          <w:sz w:val="24"/>
          <w:szCs w:val="24"/>
        </w:rPr>
      </w:pPr>
      <w:r w:rsidRPr="00423BEF">
        <w:rPr>
          <w:rFonts w:ascii="Calibri" w:hAnsi="Calibri" w:cs="Calibri"/>
          <w:sz w:val="24"/>
          <w:szCs w:val="24"/>
        </w:rPr>
        <w:t>A nevelés értékközvetítés és értékteremtés egyben.</w:t>
      </w:r>
    </w:p>
    <w:p w:rsidR="0065521A" w:rsidRDefault="0065521A" w:rsidP="00B81EA7">
      <w:pPr>
        <w:pStyle w:val="Szvegtrzs13"/>
        <w:shd w:val="clear" w:color="auto" w:fill="auto"/>
        <w:spacing w:line="360" w:lineRule="auto"/>
        <w:ind w:left="23" w:right="23" w:firstLine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 bölcsődei munka e</w:t>
      </w:r>
      <w:r w:rsidRPr="00423BEF">
        <w:rPr>
          <w:rFonts w:ascii="Calibri" w:hAnsi="Calibri" w:cs="Calibri"/>
          <w:sz w:val="24"/>
          <w:szCs w:val="24"/>
        </w:rPr>
        <w:t>redményessége érdekében fontos, hogy a gyermek</w:t>
      </w:r>
      <w:r>
        <w:rPr>
          <w:rFonts w:ascii="Calibri" w:hAnsi="Calibri" w:cs="Calibri"/>
          <w:sz w:val="24"/>
          <w:szCs w:val="24"/>
        </w:rPr>
        <w:t>ekke</w:t>
      </w:r>
      <w:r w:rsidRPr="00423BEF">
        <w:rPr>
          <w:rFonts w:ascii="Calibri" w:hAnsi="Calibri" w:cs="Calibri"/>
          <w:sz w:val="24"/>
          <w:szCs w:val="24"/>
        </w:rPr>
        <w:t>l foglalkozó felnőttek</w:t>
      </w:r>
      <w:r>
        <w:rPr>
          <w:rFonts w:ascii="Calibri" w:hAnsi="Calibri" w:cs="Calibri"/>
          <w:sz w:val="24"/>
          <w:szCs w:val="24"/>
        </w:rPr>
        <w:t xml:space="preserve"> nevelői célkitűzései találkozzanak a következőkben:</w:t>
      </w:r>
    </w:p>
    <w:p w:rsidR="0065521A" w:rsidRDefault="0065521A" w:rsidP="0069211D">
      <w:pPr>
        <w:pStyle w:val="Szvegtrzs13"/>
        <w:numPr>
          <w:ilvl w:val="0"/>
          <w:numId w:val="32"/>
        </w:numPr>
        <w:shd w:val="clear" w:color="auto" w:fill="auto"/>
        <w:spacing w:line="360" w:lineRule="auto"/>
        <w:ind w:right="23"/>
        <w:rPr>
          <w:rFonts w:ascii="Calibri" w:hAnsi="Calibri" w:cs="Calibri"/>
          <w:sz w:val="24"/>
          <w:szCs w:val="24"/>
        </w:rPr>
      </w:pPr>
      <w:r w:rsidRPr="00423BEF">
        <w:rPr>
          <w:rFonts w:ascii="Calibri" w:hAnsi="Calibri" w:cs="Calibri"/>
          <w:sz w:val="24"/>
          <w:szCs w:val="24"/>
        </w:rPr>
        <w:t>a gyermek elfogadás</w:t>
      </w:r>
      <w:r>
        <w:rPr>
          <w:rFonts w:ascii="Calibri" w:hAnsi="Calibri" w:cs="Calibri"/>
          <w:sz w:val="24"/>
          <w:szCs w:val="24"/>
        </w:rPr>
        <w:t>ában</w:t>
      </w:r>
    </w:p>
    <w:p w:rsidR="0065521A" w:rsidRDefault="0065521A" w:rsidP="0069211D">
      <w:pPr>
        <w:pStyle w:val="Szvegtrzs13"/>
        <w:numPr>
          <w:ilvl w:val="0"/>
          <w:numId w:val="32"/>
        </w:numPr>
        <w:shd w:val="clear" w:color="auto" w:fill="auto"/>
        <w:spacing w:line="360" w:lineRule="auto"/>
        <w:ind w:right="23"/>
        <w:rPr>
          <w:rFonts w:ascii="Calibri" w:hAnsi="Calibri" w:cs="Calibri"/>
          <w:sz w:val="24"/>
          <w:szCs w:val="24"/>
        </w:rPr>
      </w:pPr>
      <w:r w:rsidRPr="00423BEF">
        <w:rPr>
          <w:rFonts w:ascii="Calibri" w:hAnsi="Calibri" w:cs="Calibri"/>
          <w:sz w:val="24"/>
          <w:szCs w:val="24"/>
        </w:rPr>
        <w:t>a kompetenciájának és pillanatnyi szükségleteinek megfelelő fizikai és érzelmi biztonság és szeretetteljes gondoskodás nyújtás</w:t>
      </w:r>
      <w:r>
        <w:rPr>
          <w:rFonts w:ascii="Calibri" w:hAnsi="Calibri" w:cs="Calibri"/>
          <w:sz w:val="24"/>
          <w:szCs w:val="24"/>
        </w:rPr>
        <w:t>ában</w:t>
      </w:r>
    </w:p>
    <w:p w:rsidR="0065521A" w:rsidRDefault="0065521A" w:rsidP="0069211D">
      <w:pPr>
        <w:pStyle w:val="Szvegtrzs13"/>
        <w:numPr>
          <w:ilvl w:val="0"/>
          <w:numId w:val="32"/>
        </w:numPr>
        <w:shd w:val="clear" w:color="auto" w:fill="auto"/>
        <w:spacing w:line="360" w:lineRule="auto"/>
        <w:ind w:right="23"/>
        <w:rPr>
          <w:rFonts w:ascii="Calibri" w:hAnsi="Calibri" w:cs="Calibri"/>
          <w:sz w:val="24"/>
          <w:szCs w:val="24"/>
        </w:rPr>
      </w:pPr>
      <w:r w:rsidRPr="00423BEF">
        <w:rPr>
          <w:rFonts w:ascii="Calibri" w:hAnsi="Calibri" w:cs="Calibri"/>
          <w:sz w:val="24"/>
          <w:szCs w:val="24"/>
        </w:rPr>
        <w:t>öntevékenységének bizt</w:t>
      </w:r>
      <w:r>
        <w:rPr>
          <w:rFonts w:ascii="Calibri" w:hAnsi="Calibri" w:cs="Calibri"/>
          <w:sz w:val="24"/>
          <w:szCs w:val="24"/>
        </w:rPr>
        <w:t>osításában</w:t>
      </w:r>
    </w:p>
    <w:p w:rsidR="0065521A" w:rsidRDefault="0065521A" w:rsidP="0069211D">
      <w:pPr>
        <w:pStyle w:val="Szvegtrzs13"/>
        <w:numPr>
          <w:ilvl w:val="0"/>
          <w:numId w:val="32"/>
        </w:numPr>
        <w:shd w:val="clear" w:color="auto" w:fill="auto"/>
        <w:spacing w:line="360" w:lineRule="auto"/>
        <w:ind w:right="23"/>
        <w:rPr>
          <w:rFonts w:ascii="Calibri" w:hAnsi="Calibri" w:cs="Calibri"/>
          <w:sz w:val="24"/>
          <w:szCs w:val="24"/>
        </w:rPr>
      </w:pPr>
      <w:r w:rsidRPr="00E05E8A">
        <w:rPr>
          <w:rFonts w:ascii="Calibri" w:hAnsi="Calibri" w:cs="Calibri"/>
          <w:sz w:val="24"/>
          <w:szCs w:val="24"/>
        </w:rPr>
        <w:t>az alapvető értékek, erkölcsi normák és célok tekintetében</w:t>
      </w:r>
    </w:p>
    <w:p w:rsidR="0065521A" w:rsidRPr="00F249BB" w:rsidRDefault="0065521A" w:rsidP="005D5283">
      <w:pPr>
        <w:pStyle w:val="Heading1"/>
        <w:rPr>
          <w:rFonts w:ascii="Calibri" w:hAnsi="Calibri"/>
        </w:rPr>
      </w:pPr>
      <w:r>
        <w:rPr>
          <w:rFonts w:ascii="Calibri" w:hAnsi="Calibri" w:cs="Calibri"/>
          <w:sz w:val="24"/>
          <w:szCs w:val="24"/>
        </w:rPr>
        <w:br w:type="page"/>
      </w:r>
      <w:bookmarkStart w:id="38" w:name="_Toc387047661"/>
      <w:r w:rsidRPr="00F249BB">
        <w:rPr>
          <w:rFonts w:ascii="Calibri" w:hAnsi="Calibri"/>
        </w:rPr>
        <w:t>A bölcsődei nevelés-gondozás feladatai</w:t>
      </w:r>
      <w:bookmarkEnd w:id="14"/>
      <w:bookmarkEnd w:id="15"/>
      <w:bookmarkEnd w:id="16"/>
      <w:bookmarkEnd w:id="38"/>
    </w:p>
    <w:p w:rsidR="0065521A" w:rsidRPr="00F249BB" w:rsidRDefault="0065521A" w:rsidP="001D1FED">
      <w:pPr>
        <w:pStyle w:val="Heading2"/>
        <w:rPr>
          <w:rFonts w:ascii="Calibri" w:hAnsi="Calibri"/>
        </w:rPr>
      </w:pPr>
      <w:bookmarkStart w:id="39" w:name="_Toc279560560"/>
      <w:bookmarkStart w:id="40" w:name="_Toc279561396"/>
      <w:bookmarkStart w:id="41" w:name="_Toc387047662"/>
      <w:r w:rsidRPr="00F249BB">
        <w:rPr>
          <w:rFonts w:ascii="Calibri" w:hAnsi="Calibri"/>
        </w:rPr>
        <w:t>Egészségvédelem, az egészséges életmód megalapozása</w:t>
      </w:r>
      <w:bookmarkEnd w:id="39"/>
      <w:bookmarkEnd w:id="40"/>
      <w:bookmarkEnd w:id="41"/>
      <w:r w:rsidRPr="00F249BB">
        <w:rPr>
          <w:rFonts w:ascii="Calibri" w:hAnsi="Calibri"/>
        </w:rPr>
        <w:br/>
      </w:r>
    </w:p>
    <w:p w:rsidR="0065521A" w:rsidRDefault="0065521A" w:rsidP="0069211D">
      <w:pPr>
        <w:pStyle w:val="Szvegtrzs13"/>
        <w:numPr>
          <w:ilvl w:val="0"/>
          <w:numId w:val="6"/>
        </w:numPr>
        <w:shd w:val="clear" w:color="auto" w:fill="auto"/>
        <w:spacing w:line="360" w:lineRule="auto"/>
        <w:ind w:left="714" w:right="23" w:hanging="357"/>
        <w:jc w:val="lef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 harmo</w:t>
      </w:r>
      <w:r w:rsidRPr="00423BEF">
        <w:rPr>
          <w:rFonts w:ascii="Calibri" w:hAnsi="Calibri" w:cs="Calibri"/>
          <w:sz w:val="24"/>
          <w:szCs w:val="24"/>
        </w:rPr>
        <w:t>nikus testi és lelki fejlődéshez szükséges egés</w:t>
      </w:r>
      <w:r>
        <w:rPr>
          <w:rFonts w:ascii="Calibri" w:hAnsi="Calibri" w:cs="Calibri"/>
          <w:sz w:val="24"/>
          <w:szCs w:val="24"/>
        </w:rPr>
        <w:t xml:space="preserve">zséges és biztonságos környezet </w:t>
      </w:r>
      <w:r w:rsidRPr="00423BEF">
        <w:rPr>
          <w:rFonts w:ascii="Calibri" w:hAnsi="Calibri" w:cs="Calibri"/>
          <w:sz w:val="24"/>
          <w:szCs w:val="24"/>
        </w:rPr>
        <w:t>megteremtése, a fejlődés támogatása</w:t>
      </w:r>
    </w:p>
    <w:p w:rsidR="0065521A" w:rsidRDefault="0065521A" w:rsidP="0069211D">
      <w:pPr>
        <w:pStyle w:val="Szvegtrzs13"/>
        <w:numPr>
          <w:ilvl w:val="0"/>
          <w:numId w:val="6"/>
        </w:numPr>
        <w:shd w:val="clear" w:color="auto" w:fill="auto"/>
        <w:spacing w:line="360" w:lineRule="auto"/>
        <w:ind w:left="714" w:right="23" w:hanging="357"/>
        <w:jc w:val="left"/>
        <w:rPr>
          <w:rFonts w:ascii="Calibri" w:hAnsi="Calibri" w:cs="Calibri"/>
          <w:sz w:val="24"/>
          <w:szCs w:val="24"/>
        </w:rPr>
      </w:pPr>
      <w:r w:rsidRPr="00BD4AE0">
        <w:rPr>
          <w:rFonts w:ascii="Calibri" w:hAnsi="Calibri" w:cs="Calibri"/>
          <w:sz w:val="24"/>
          <w:szCs w:val="24"/>
        </w:rPr>
        <w:t>a primer szükségletek egyéni igények szerinti kielégítése,</w:t>
      </w:r>
    </w:p>
    <w:p w:rsidR="0065521A" w:rsidRDefault="0065521A" w:rsidP="0069211D">
      <w:pPr>
        <w:pStyle w:val="Szvegtrzs13"/>
        <w:numPr>
          <w:ilvl w:val="0"/>
          <w:numId w:val="6"/>
        </w:numPr>
        <w:shd w:val="clear" w:color="auto" w:fill="auto"/>
        <w:spacing w:line="360" w:lineRule="auto"/>
        <w:ind w:left="714" w:right="23" w:hanging="357"/>
        <w:jc w:val="left"/>
        <w:rPr>
          <w:rFonts w:ascii="Calibri" w:hAnsi="Calibri" w:cs="Calibri"/>
          <w:sz w:val="24"/>
          <w:szCs w:val="24"/>
        </w:rPr>
      </w:pPr>
      <w:r w:rsidRPr="00BD4AE0">
        <w:rPr>
          <w:rFonts w:ascii="Calibri" w:hAnsi="Calibri" w:cs="Calibri"/>
          <w:sz w:val="24"/>
          <w:szCs w:val="24"/>
        </w:rPr>
        <w:t>egészségvédelem, egészségnevelés, a környezethez való al</w:t>
      </w:r>
      <w:r>
        <w:rPr>
          <w:rFonts w:ascii="Calibri" w:hAnsi="Calibri" w:cs="Calibri"/>
          <w:sz w:val="24"/>
          <w:szCs w:val="24"/>
        </w:rPr>
        <w:t>kalmazkodás és az alapvető kultu</w:t>
      </w:r>
      <w:r w:rsidRPr="00BD4AE0">
        <w:rPr>
          <w:rFonts w:ascii="Calibri" w:hAnsi="Calibri" w:cs="Calibri"/>
          <w:sz w:val="24"/>
          <w:szCs w:val="24"/>
        </w:rPr>
        <w:t>rhigiénés szokások kialakulásának segítése (a testi-lelki harmónia kialakulását és megőrzését segítő napirend - ezen belül: étkezés, mosakodás, öltözködés, alvás, szobatisztaságra nevelés, pihenés, levegőzés, játék, mozgás),</w:t>
      </w:r>
    </w:p>
    <w:p w:rsidR="0065521A" w:rsidRPr="00BD4AE0" w:rsidRDefault="0065521A" w:rsidP="0069211D">
      <w:pPr>
        <w:pStyle w:val="Szvegtrzs13"/>
        <w:numPr>
          <w:ilvl w:val="0"/>
          <w:numId w:val="6"/>
        </w:numPr>
        <w:shd w:val="clear" w:color="auto" w:fill="auto"/>
        <w:spacing w:line="360" w:lineRule="auto"/>
        <w:ind w:left="714" w:right="23" w:hanging="357"/>
        <w:jc w:val="left"/>
        <w:rPr>
          <w:rFonts w:ascii="Calibri" w:hAnsi="Calibri" w:cs="Calibri"/>
          <w:sz w:val="24"/>
          <w:szCs w:val="24"/>
        </w:rPr>
      </w:pPr>
      <w:r w:rsidRPr="00BD4AE0">
        <w:rPr>
          <w:rFonts w:ascii="Calibri" w:hAnsi="Calibri" w:cs="Calibri"/>
          <w:sz w:val="24"/>
          <w:szCs w:val="24"/>
        </w:rPr>
        <w:t>szükség esetén speciális szakember bevonásával prevenciós és korrekciós feladatok ellátása.</w:t>
      </w:r>
    </w:p>
    <w:p w:rsidR="0065521A" w:rsidRPr="00F249BB" w:rsidRDefault="0065521A" w:rsidP="005D5283">
      <w:pPr>
        <w:pStyle w:val="Heading2"/>
        <w:spacing w:line="360" w:lineRule="auto"/>
        <w:rPr>
          <w:rFonts w:ascii="Calibri" w:hAnsi="Calibri"/>
        </w:rPr>
      </w:pPr>
      <w:bookmarkStart w:id="42" w:name="_Toc279560561"/>
      <w:bookmarkStart w:id="43" w:name="_Toc279561397"/>
      <w:bookmarkStart w:id="44" w:name="_Toc387047663"/>
      <w:r w:rsidRPr="00F249BB">
        <w:rPr>
          <w:rFonts w:ascii="Calibri" w:hAnsi="Calibri"/>
        </w:rPr>
        <w:t>Az érzelmi fejlődés és a szocializáció segítése</w:t>
      </w:r>
      <w:bookmarkEnd w:id="42"/>
      <w:bookmarkEnd w:id="43"/>
      <w:bookmarkEnd w:id="44"/>
    </w:p>
    <w:p w:rsidR="0065521A" w:rsidRPr="00BD4AE0" w:rsidRDefault="0065521A" w:rsidP="0069211D">
      <w:pPr>
        <w:numPr>
          <w:ilvl w:val="0"/>
          <w:numId w:val="7"/>
        </w:numPr>
        <w:spacing w:line="360" w:lineRule="auto"/>
        <w:ind w:left="714" w:hanging="357"/>
      </w:pPr>
      <w:r w:rsidRPr="00423BEF">
        <w:rPr>
          <w:rFonts w:ascii="Calibri" w:hAnsi="Calibri" w:cs="Calibri"/>
        </w:rPr>
        <w:t>derűs légkör biztosítása, a bölcsődébe kerüléssel járó nehézségek lehetőség szerinti megelőzése, ill. csökkentése, a gyermekek segítése az esetlegesen átélt nehézségeik feldolgozásában,</w:t>
      </w:r>
    </w:p>
    <w:p w:rsidR="0065521A" w:rsidRPr="00BD4AE0" w:rsidRDefault="0065521A" w:rsidP="0069211D">
      <w:pPr>
        <w:numPr>
          <w:ilvl w:val="0"/>
          <w:numId w:val="7"/>
        </w:numPr>
        <w:spacing w:line="360" w:lineRule="auto"/>
        <w:ind w:left="714" w:hanging="357"/>
      </w:pPr>
      <w:r w:rsidRPr="00BD4AE0">
        <w:rPr>
          <w:rFonts w:ascii="Calibri" w:hAnsi="Calibri" w:cs="Calibri"/>
        </w:rPr>
        <w:t>a gondozónő-gyermek között szeretetteljes, érzelmi biztonságot jelentő kapcsolat kialakulásának segítése,</w:t>
      </w:r>
    </w:p>
    <w:p w:rsidR="0065521A" w:rsidRPr="00BD4AE0" w:rsidRDefault="0065521A" w:rsidP="0069211D">
      <w:pPr>
        <w:numPr>
          <w:ilvl w:val="0"/>
          <w:numId w:val="7"/>
        </w:numPr>
        <w:spacing w:line="360" w:lineRule="auto"/>
        <w:ind w:left="714" w:hanging="357"/>
      </w:pPr>
      <w:r w:rsidRPr="00BD4AE0">
        <w:rPr>
          <w:rFonts w:ascii="Calibri" w:hAnsi="Calibri" w:cs="Calibri"/>
        </w:rPr>
        <w:t>az egyéni szükségletek kielégítése a csoportban élés helyzetében, az éntudat egészséges fejlődésének segítése,</w:t>
      </w:r>
    </w:p>
    <w:p w:rsidR="0065521A" w:rsidRPr="00BD4AE0" w:rsidRDefault="0065521A" w:rsidP="0069211D">
      <w:pPr>
        <w:numPr>
          <w:ilvl w:val="0"/>
          <w:numId w:val="7"/>
        </w:numPr>
        <w:spacing w:line="360" w:lineRule="auto"/>
        <w:ind w:left="714" w:hanging="357"/>
      </w:pPr>
      <w:r w:rsidRPr="00BD4AE0">
        <w:rPr>
          <w:rFonts w:ascii="Calibri" w:hAnsi="Calibri" w:cs="Calibri"/>
        </w:rPr>
        <w:t>a bizalmon és elfogadáson alapuló társas kapcsolatok alakulásának, az együttélés szabályai elfogadásának, a másik iránti nyitottság, empátia és tolerancia fejlődésének segítése,</w:t>
      </w:r>
    </w:p>
    <w:p w:rsidR="0065521A" w:rsidRPr="009A7712" w:rsidRDefault="0065521A" w:rsidP="0069211D">
      <w:pPr>
        <w:numPr>
          <w:ilvl w:val="0"/>
          <w:numId w:val="7"/>
        </w:numPr>
        <w:spacing w:line="360" w:lineRule="auto"/>
        <w:ind w:left="714" w:hanging="357"/>
      </w:pPr>
      <w:r w:rsidRPr="00BD4AE0">
        <w:rPr>
          <w:rFonts w:ascii="Calibri" w:hAnsi="Calibri" w:cs="Calibri"/>
        </w:rPr>
        <w:t>lehetőségteremtés a gondozónővel és/vagy a társakkal közös élmények szerzésére az én érvényesítés és a tolerancia egyensúlyának irányába befolyásolva a gyermek fejlődését,</w:t>
      </w:r>
    </w:p>
    <w:p w:rsidR="0065521A" w:rsidRPr="009A7712" w:rsidRDefault="0065521A" w:rsidP="0069211D">
      <w:pPr>
        <w:numPr>
          <w:ilvl w:val="0"/>
          <w:numId w:val="7"/>
        </w:numPr>
        <w:spacing w:line="360" w:lineRule="auto"/>
        <w:ind w:left="714" w:hanging="357"/>
      </w:pPr>
      <w:r w:rsidRPr="009A7712">
        <w:rPr>
          <w:rFonts w:ascii="Calibri" w:hAnsi="Calibri" w:cs="Calibri"/>
        </w:rPr>
        <w:t>a kommunikatív képességek fejlődésének segítése a kommunikációs kedv felébresztésével és fenntartásával (meghallgatás, fig</w:t>
      </w:r>
      <w:r>
        <w:rPr>
          <w:rFonts w:ascii="Calibri" w:hAnsi="Calibri" w:cs="Calibri"/>
        </w:rPr>
        <w:t>yelem, kérdések megválaszolása)</w:t>
      </w:r>
    </w:p>
    <w:p w:rsidR="0065521A" w:rsidRPr="009A7712" w:rsidRDefault="0065521A" w:rsidP="0069211D">
      <w:pPr>
        <w:numPr>
          <w:ilvl w:val="0"/>
          <w:numId w:val="7"/>
        </w:numPr>
        <w:spacing w:line="360" w:lineRule="auto"/>
        <w:ind w:left="714" w:hanging="357"/>
      </w:pPr>
      <w:r w:rsidRPr="009A7712">
        <w:rPr>
          <w:rFonts w:ascii="Calibri" w:hAnsi="Calibri" w:cs="Calibri"/>
        </w:rPr>
        <w:t>a szocializációs problémával küzdő, lassabban fejlődő, érzékszervi és/vagy mozgássérült, a sajátos nevelési igényű, a hátrányos helyzetű, az elhanyagolt gyermekek nevelése-gondozása speciális többlet-törődéssel, szükség esetén más szakemberek bevonásával.</w:t>
      </w:r>
    </w:p>
    <w:p w:rsidR="0065521A" w:rsidRPr="00F249BB" w:rsidRDefault="0065521A" w:rsidP="005D5283">
      <w:pPr>
        <w:pStyle w:val="Heading2"/>
        <w:spacing w:line="360" w:lineRule="auto"/>
        <w:rPr>
          <w:rFonts w:ascii="Calibri" w:hAnsi="Calibri"/>
        </w:rPr>
      </w:pPr>
      <w:bookmarkStart w:id="45" w:name="_Toc279560562"/>
      <w:bookmarkStart w:id="46" w:name="_Toc279561398"/>
      <w:bookmarkStart w:id="47" w:name="_Toc387047664"/>
      <w:r w:rsidRPr="00F249BB">
        <w:rPr>
          <w:rFonts w:ascii="Calibri" w:hAnsi="Calibri"/>
        </w:rPr>
        <w:t>A megismerési folyamatok fejlődésének segítése</w:t>
      </w:r>
      <w:bookmarkEnd w:id="45"/>
      <w:bookmarkEnd w:id="46"/>
      <w:bookmarkEnd w:id="47"/>
    </w:p>
    <w:p w:rsidR="0065521A" w:rsidRPr="00CD7881" w:rsidRDefault="0065521A" w:rsidP="0069211D">
      <w:pPr>
        <w:numPr>
          <w:ilvl w:val="0"/>
          <w:numId w:val="8"/>
        </w:numPr>
        <w:spacing w:line="360" w:lineRule="auto"/>
        <w:ind w:left="714" w:hanging="357"/>
      </w:pPr>
      <w:r w:rsidRPr="00423BEF">
        <w:rPr>
          <w:rFonts w:ascii="Calibri" w:hAnsi="Calibri" w:cs="Calibri"/>
        </w:rPr>
        <w:t>az érdeklődés kialakulásának, fennmaradásának, erősödésének, az érdeklődési kör bővülésének segítése,</w:t>
      </w:r>
    </w:p>
    <w:p w:rsidR="0065521A" w:rsidRPr="00CD7881" w:rsidRDefault="0065521A" w:rsidP="0069211D">
      <w:pPr>
        <w:numPr>
          <w:ilvl w:val="0"/>
          <w:numId w:val="8"/>
        </w:numPr>
        <w:spacing w:line="360" w:lineRule="auto"/>
        <w:ind w:left="714" w:hanging="357"/>
      </w:pPr>
      <w:r w:rsidRPr="00CD7881">
        <w:rPr>
          <w:rFonts w:ascii="Calibri" w:hAnsi="Calibri" w:cs="Calibri"/>
        </w:rPr>
        <w:t>a gyermek életkorának, érdeklődésének megfelelő tevékenységek lehetőségének biztosítása,</w:t>
      </w:r>
    </w:p>
    <w:p w:rsidR="0065521A" w:rsidRPr="00CD7881" w:rsidRDefault="0065521A" w:rsidP="0069211D">
      <w:pPr>
        <w:numPr>
          <w:ilvl w:val="0"/>
          <w:numId w:val="8"/>
        </w:numPr>
        <w:spacing w:line="360" w:lineRule="auto"/>
        <w:ind w:left="714" w:hanging="357"/>
      </w:pPr>
      <w:r w:rsidRPr="00CD7881">
        <w:rPr>
          <w:rFonts w:ascii="Calibri" w:hAnsi="Calibri" w:cs="Calibri"/>
        </w:rPr>
        <w:t>a gyermek igényeihez igazodó közös tevékenység során élmények, viselkedési és helyzetmegoldási minták nyújtása,</w:t>
      </w:r>
    </w:p>
    <w:p w:rsidR="0065521A" w:rsidRPr="00CD7881" w:rsidRDefault="0065521A" w:rsidP="0069211D">
      <w:pPr>
        <w:numPr>
          <w:ilvl w:val="0"/>
          <w:numId w:val="8"/>
        </w:numPr>
        <w:spacing w:line="360" w:lineRule="auto"/>
        <w:ind w:left="714" w:hanging="357"/>
      </w:pPr>
      <w:r w:rsidRPr="00CD7881">
        <w:rPr>
          <w:rFonts w:ascii="Calibri" w:hAnsi="Calibri" w:cs="Calibri"/>
        </w:rPr>
        <w:t>az önálló aktivitás és a kreativitás támogatása,</w:t>
      </w:r>
    </w:p>
    <w:p w:rsidR="0065521A" w:rsidRPr="00CD7881" w:rsidRDefault="0065521A" w:rsidP="0069211D">
      <w:pPr>
        <w:numPr>
          <w:ilvl w:val="0"/>
          <w:numId w:val="8"/>
        </w:numPr>
        <w:spacing w:line="360" w:lineRule="auto"/>
        <w:ind w:left="714" w:hanging="357"/>
      </w:pPr>
      <w:r w:rsidRPr="00CD7881">
        <w:rPr>
          <w:rFonts w:ascii="Calibri" w:hAnsi="Calibri" w:cs="Calibri"/>
        </w:rPr>
        <w:t>az önálló véleményalkotásra, a döntésre, a választásra való képessé válás segítése,</w:t>
      </w:r>
    </w:p>
    <w:p w:rsidR="0065521A" w:rsidRPr="00CD7881" w:rsidRDefault="0065521A" w:rsidP="0069211D">
      <w:pPr>
        <w:numPr>
          <w:ilvl w:val="0"/>
          <w:numId w:val="8"/>
        </w:numPr>
        <w:spacing w:line="360" w:lineRule="auto"/>
        <w:ind w:left="714" w:hanging="357"/>
      </w:pPr>
      <w:r w:rsidRPr="00CD7881">
        <w:rPr>
          <w:rFonts w:ascii="Calibri" w:hAnsi="Calibri" w:cs="Calibri"/>
        </w:rPr>
        <w:t>ismeretnyújtás, a tájékozódásnak, a tapasztalatok és élmények feldolgozásának segítése,</w:t>
      </w:r>
    </w:p>
    <w:p w:rsidR="0065521A" w:rsidRPr="005D5283" w:rsidRDefault="0065521A" w:rsidP="0069211D">
      <w:pPr>
        <w:numPr>
          <w:ilvl w:val="0"/>
          <w:numId w:val="8"/>
        </w:numPr>
        <w:spacing w:line="360" w:lineRule="auto"/>
        <w:ind w:left="714" w:hanging="357"/>
      </w:pPr>
      <w:r w:rsidRPr="00CD7881">
        <w:rPr>
          <w:rFonts w:ascii="Calibri" w:hAnsi="Calibri" w:cs="Calibri"/>
        </w:rPr>
        <w:t>a gyermek tevékenységének támogató-bátorító odafigyeléssel kísérése, megerősítése, az önkifejezés lehetőségeinek megteremtése az egyes helyzetekben.</w:t>
      </w:r>
    </w:p>
    <w:p w:rsidR="0065521A" w:rsidRPr="00F249BB" w:rsidRDefault="0065521A" w:rsidP="005D5283">
      <w:pPr>
        <w:pStyle w:val="Heading1"/>
        <w:rPr>
          <w:rFonts w:ascii="Calibri" w:hAnsi="Calibri"/>
        </w:rPr>
      </w:pPr>
      <w:r>
        <w:rPr>
          <w:rFonts w:ascii="Calibri" w:hAnsi="Calibri" w:cs="Calibri"/>
        </w:rPr>
        <w:br w:type="page"/>
      </w:r>
      <w:bookmarkStart w:id="48" w:name="bookmark19"/>
      <w:bookmarkStart w:id="49" w:name="_Toc279560563"/>
      <w:bookmarkStart w:id="50" w:name="_Toc279561399"/>
      <w:bookmarkStart w:id="51" w:name="_Toc387047665"/>
      <w:r w:rsidRPr="00F249BB">
        <w:rPr>
          <w:rFonts w:ascii="Calibri" w:hAnsi="Calibri"/>
        </w:rPr>
        <w:t>A bölcsődei élet megszervezésének elvei</w:t>
      </w:r>
      <w:bookmarkEnd w:id="48"/>
      <w:bookmarkEnd w:id="49"/>
      <w:bookmarkEnd w:id="50"/>
      <w:r w:rsidRPr="00F249BB">
        <w:rPr>
          <w:rFonts w:ascii="Calibri" w:hAnsi="Calibri"/>
        </w:rPr>
        <w:t>, módszerei</w:t>
      </w:r>
      <w:bookmarkEnd w:id="51"/>
    </w:p>
    <w:p w:rsidR="0065521A" w:rsidRPr="00F249BB" w:rsidRDefault="0065521A" w:rsidP="001D1FED">
      <w:pPr>
        <w:pStyle w:val="Heading2"/>
        <w:rPr>
          <w:rFonts w:ascii="Calibri" w:hAnsi="Calibri"/>
        </w:rPr>
      </w:pPr>
      <w:bookmarkStart w:id="52" w:name="_Toc387047666"/>
      <w:r w:rsidRPr="00F249BB">
        <w:rPr>
          <w:rFonts w:ascii="Calibri" w:hAnsi="Calibri"/>
        </w:rPr>
        <w:t>Bölcsőde „kóstolgató”</w:t>
      </w:r>
      <w:bookmarkEnd w:id="52"/>
      <w:r w:rsidRPr="00F249BB">
        <w:rPr>
          <w:rFonts w:ascii="Calibri" w:hAnsi="Calibri"/>
        </w:rPr>
        <w:t xml:space="preserve"> </w:t>
      </w:r>
    </w:p>
    <w:p w:rsidR="0065521A" w:rsidRPr="00967454" w:rsidRDefault="0065521A" w:rsidP="00CA6EC5">
      <w:pPr>
        <w:spacing w:before="100" w:beforeAutospacing="1" w:line="360" w:lineRule="auto"/>
      </w:pPr>
      <w:r w:rsidRPr="00C5357A">
        <w:rPr>
          <w:rFonts w:ascii="Calibri" w:hAnsi="Calibri"/>
        </w:rPr>
        <w:t xml:space="preserve">Nyílt nap keretében a szülők gyermekeikkel együtt érkeznek hozzánk. Belepillanthatnak csoportjaink életébe, ahol elmondjuk a csoport napirendjét, szokásait. A szülők feltehetik kérdéseiket, elmondhatják aggodalmaikat. </w:t>
      </w:r>
      <w:r>
        <w:rPr>
          <w:rFonts w:ascii="Calibri" w:hAnsi="Calibri"/>
        </w:rPr>
        <w:t>A</w:t>
      </w:r>
      <w:r w:rsidRPr="00C5357A">
        <w:rPr>
          <w:rFonts w:ascii="Calibri" w:hAnsi="Calibri"/>
        </w:rPr>
        <w:t>z ilyen ismerkedős napokon a szülők informálódhatnak a bölcsőde intézményéről, a gyermekcsoportok szokásairól és benyomást szerezhetnek a nevelési attitűdjeinkről.</w:t>
      </w:r>
    </w:p>
    <w:p w:rsidR="0065521A" w:rsidRPr="00F249BB" w:rsidRDefault="0065521A" w:rsidP="001D1FED">
      <w:pPr>
        <w:pStyle w:val="Heading2"/>
        <w:rPr>
          <w:rFonts w:ascii="Calibri" w:hAnsi="Calibri"/>
        </w:rPr>
      </w:pPr>
      <w:bookmarkStart w:id="53" w:name="_Toc387047667"/>
      <w:r w:rsidRPr="00F249BB">
        <w:rPr>
          <w:rFonts w:ascii="Calibri" w:hAnsi="Calibri"/>
        </w:rPr>
        <w:t>Szülői értekezlet</w:t>
      </w:r>
      <w:bookmarkEnd w:id="53"/>
      <w:r w:rsidRPr="00F249BB">
        <w:rPr>
          <w:rFonts w:ascii="Calibri" w:hAnsi="Calibri"/>
        </w:rPr>
        <w:t xml:space="preserve"> </w:t>
      </w:r>
    </w:p>
    <w:p w:rsidR="0065521A" w:rsidRDefault="0065521A" w:rsidP="00AB23F5">
      <w:pPr>
        <w:spacing w:before="100" w:beforeAutospacing="1" w:line="360" w:lineRule="auto"/>
        <w:rPr>
          <w:rFonts w:ascii="Calibri" w:hAnsi="Calibri"/>
        </w:rPr>
      </w:pPr>
      <w:r w:rsidRPr="00567F5B">
        <w:rPr>
          <w:rFonts w:ascii="Calibri" w:hAnsi="Calibri"/>
        </w:rPr>
        <w:t>Bölcsődénkbe felvételt nyert szülőknek közös értekezletet tartunk. Az értekezlet</w:t>
      </w:r>
      <w:r>
        <w:rPr>
          <w:rFonts w:ascii="Calibri" w:hAnsi="Calibri"/>
        </w:rPr>
        <w:t xml:space="preserve"> alkalmával a szülők részletesen megismerhetik bölcsődénk házirendjét, napirendjét, tájékoztatjuk a szakmai program és az szervezeti működési szabályzat elérhetőségéről. A beiratkozáshoz szükséges dokumentumok, illetve igazolások fénymásolatának fontosságára felhívjuk a szülők figyelmét. A felvett gyermekek szüleivel megállapodást kötünk, a bölcsődei elhelyezés időtartamára, tartalmára és a személyi térítési díj összegére, fizetési módjára vonatkozóan. Tájékoztatjuk őket a szülői és gyermeki jogokról, kötelességekről. Beszámolunk az Érdekképviseleti Fórum fontosságáról, működésének részleteiről, a tagok elérhetőségéről. Ha szükséges megalakítjuk a fórumot, a tagok megválasztásával.</w:t>
      </w:r>
    </w:p>
    <w:p w:rsidR="0065521A" w:rsidRPr="00F249BB" w:rsidRDefault="0065521A" w:rsidP="001D1FED">
      <w:pPr>
        <w:pStyle w:val="Heading2"/>
        <w:rPr>
          <w:rStyle w:val="SzvegtrzsDlt"/>
          <w:rFonts w:ascii="Calibri" w:hAnsi="Calibri"/>
          <w:i/>
          <w:sz w:val="28"/>
          <w:shd w:val="clear" w:color="auto" w:fill="auto"/>
        </w:rPr>
      </w:pPr>
      <w:bookmarkStart w:id="54" w:name="_Toc387047668"/>
      <w:r w:rsidRPr="00F249BB">
        <w:rPr>
          <w:rStyle w:val="SzvegtrzsDlt"/>
          <w:rFonts w:ascii="Calibri" w:hAnsi="Calibri"/>
          <w:i/>
          <w:sz w:val="28"/>
          <w:shd w:val="clear" w:color="auto" w:fill="auto"/>
        </w:rPr>
        <w:t>Szülőcsoportos beszélgetés</w:t>
      </w:r>
      <w:bookmarkEnd w:id="54"/>
    </w:p>
    <w:p w:rsidR="0065521A" w:rsidRDefault="0065521A" w:rsidP="00AB23F5">
      <w:pPr>
        <w:pStyle w:val="Szvegtrzs13"/>
        <w:shd w:val="clear" w:color="auto" w:fill="auto"/>
        <w:spacing w:before="100" w:beforeAutospacing="1" w:line="360" w:lineRule="auto"/>
        <w:ind w:left="23" w:right="23" w:firstLine="0"/>
        <w:rPr>
          <w:rFonts w:ascii="Calibri" w:hAnsi="Calibri" w:cs="Calibri"/>
          <w:sz w:val="24"/>
          <w:szCs w:val="24"/>
        </w:rPr>
      </w:pPr>
      <w:r>
        <w:rPr>
          <w:rStyle w:val="SzvegtrzsDlt"/>
          <w:rFonts w:ascii="Calibri" w:hAnsi="Calibri" w:cs="Calibri"/>
          <w:i w:val="0"/>
          <w:iCs/>
          <w:sz w:val="24"/>
          <w:szCs w:val="24"/>
        </w:rPr>
        <w:t>Ezeket az értekezleteket a csoport kisgyermeknevelői tartják, saját csoportszobáikban, a gyermekek szüleinek, törvényes képviselőinek</w:t>
      </w:r>
      <w:r>
        <w:rPr>
          <w:rFonts w:ascii="Calibri" w:hAnsi="Calibri" w:cs="Calibri"/>
          <w:sz w:val="24"/>
          <w:szCs w:val="24"/>
        </w:rPr>
        <w:t xml:space="preserve">. Az első szülőcsoportos beszélgetés a nevelési év kezdetén közvetlenül a szülői értekezlet után történik. Ekkor minden gondozónő elmondja a csoport sajátos szokásait, gondozási tevékenységek részletes elmondásával, esetleg bemutatásával. A szülők és a nevelők megbeszélik a nevelési nézeteiket, megosztják tapasztalataikat. </w:t>
      </w:r>
    </w:p>
    <w:p w:rsidR="0065521A" w:rsidRDefault="0065521A" w:rsidP="00711D7D">
      <w:pPr>
        <w:pStyle w:val="Szvegtrzs13"/>
        <w:shd w:val="clear" w:color="auto" w:fill="auto"/>
        <w:spacing w:line="360" w:lineRule="auto"/>
        <w:ind w:left="20" w:right="20" w:firstLine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Az év során 3-4 szülőcsoportos beszélgetést szervezünk. A beszélgetések tartalma általában nevelési kérdések megbeszélése, aktuális programok megszervezése, a felmerült problémák megvitatása, megoldások keresése. </w:t>
      </w:r>
    </w:p>
    <w:p w:rsidR="0065521A" w:rsidRPr="00F249BB" w:rsidRDefault="0065521A" w:rsidP="001D1FED">
      <w:pPr>
        <w:pStyle w:val="Heading2"/>
        <w:rPr>
          <w:rFonts w:ascii="Calibri" w:hAnsi="Calibri"/>
        </w:rPr>
      </w:pPr>
      <w:bookmarkStart w:id="55" w:name="_Toc387047669"/>
      <w:r w:rsidRPr="00F249BB">
        <w:rPr>
          <w:rFonts w:ascii="Calibri" w:hAnsi="Calibri"/>
        </w:rPr>
        <w:t>Családlátogatás</w:t>
      </w:r>
      <w:bookmarkEnd w:id="55"/>
    </w:p>
    <w:p w:rsidR="0065521A" w:rsidRDefault="0065521A" w:rsidP="00AB23F5">
      <w:pPr>
        <w:pStyle w:val="Szvegtrzs13"/>
        <w:shd w:val="clear" w:color="auto" w:fill="auto"/>
        <w:spacing w:before="100" w:beforeAutospacing="1" w:line="360" w:lineRule="auto"/>
        <w:ind w:left="23" w:right="23" w:firstLine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 családlátogatás lényegi eleme, hogy a leendő bölcsődés gyermeket, otthoni környezetben ismerjük meg. Ekkor a szülő részletes beszámolót tarthat gyermeke napirendjéről, igényeiről, kedvenc játéktevékenységéről. A látogatás alkalmával a szülő informálódhat a bölcsődei életről.</w:t>
      </w:r>
    </w:p>
    <w:p w:rsidR="0065521A" w:rsidRDefault="0065521A" w:rsidP="007A42A5">
      <w:pPr>
        <w:pStyle w:val="Szvegtrzs13"/>
        <w:shd w:val="clear" w:color="auto" w:fill="auto"/>
        <w:spacing w:line="360" w:lineRule="auto"/>
        <w:ind w:left="20" w:right="20" w:firstLine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 látogatást a gyermek saját nevelője, társnevelője és szükség szerint a bölcsődevezető együtt végzi. A kisgyermeknevelő felkészülten érkezik a családhoz. Az előre végiggondolt kérdéssor, a szülői kérdések, illetve az eközben felmerülő témák alakítják a kommunikáció tartalmát. A hátrányos, halmozottan hátrányos gyermekek családjához, a szülő beleegyezésével évente több alaklommal is ellátogathatunk.</w:t>
      </w:r>
    </w:p>
    <w:p w:rsidR="0065521A" w:rsidRPr="00F249BB" w:rsidRDefault="0065521A" w:rsidP="001D1FED">
      <w:pPr>
        <w:pStyle w:val="Heading2"/>
        <w:rPr>
          <w:rFonts w:ascii="Calibri" w:hAnsi="Calibri"/>
        </w:rPr>
      </w:pPr>
      <w:bookmarkStart w:id="56" w:name="_Toc387047670"/>
      <w:r w:rsidRPr="00F249BB">
        <w:rPr>
          <w:rFonts w:ascii="Calibri" w:hAnsi="Calibri"/>
        </w:rPr>
        <w:t>A gyermek fogadása, átadása</w:t>
      </w:r>
      <w:bookmarkEnd w:id="56"/>
    </w:p>
    <w:p w:rsidR="0065521A" w:rsidRPr="00AB23F5" w:rsidRDefault="0065521A" w:rsidP="00AB23F5">
      <w:pPr>
        <w:spacing w:before="100" w:beforeAutospacing="1" w:line="360" w:lineRule="auto"/>
        <w:jc w:val="both"/>
        <w:rPr>
          <w:rFonts w:ascii="Calibri" w:hAnsi="Calibri"/>
        </w:rPr>
      </w:pPr>
      <w:r w:rsidRPr="00AB23F5">
        <w:rPr>
          <w:rFonts w:ascii="Calibri" w:hAnsi="Calibri"/>
        </w:rPr>
        <w:t xml:space="preserve">A gyermek fogadása, a reggeli műszakban dolgozó gondozónő feladata. Az érkezés és a távozás általában a szülők munkarendjéhez igazodik, illetve a bölcsőde nyitva tartásához. </w:t>
      </w:r>
    </w:p>
    <w:p w:rsidR="0065521A" w:rsidRPr="00AB23F5" w:rsidRDefault="0065521A" w:rsidP="001023FC">
      <w:pPr>
        <w:spacing w:line="360" w:lineRule="auto"/>
        <w:jc w:val="both"/>
        <w:rPr>
          <w:rFonts w:ascii="Calibri" w:hAnsi="Calibri"/>
        </w:rPr>
      </w:pPr>
      <w:r w:rsidRPr="00AB23F5">
        <w:rPr>
          <w:rFonts w:ascii="Calibri" w:hAnsi="Calibri"/>
        </w:rPr>
        <w:t>A gyerekek érkezése reggel 6 órától 8 óráig folyamatos.</w:t>
      </w:r>
    </w:p>
    <w:p w:rsidR="0065521A" w:rsidRPr="00AB23F5" w:rsidRDefault="0065521A" w:rsidP="001023FC">
      <w:pPr>
        <w:spacing w:line="360" w:lineRule="auto"/>
        <w:jc w:val="both"/>
        <w:rPr>
          <w:rFonts w:ascii="Calibri" w:hAnsi="Calibri"/>
        </w:rPr>
      </w:pPr>
      <w:r w:rsidRPr="00AB23F5">
        <w:rPr>
          <w:rFonts w:ascii="Calibri" w:hAnsi="Calibri"/>
        </w:rPr>
        <w:t>A korán érkező gyermekek több figyelmet, törődést igényelnek, mint a később érkező társaik, mivel álmosabbak, fáradtabbak, nyűgösebbek lehetnek. Éppen ezért a gyermek korától és alvásigényétől függően a reggeli pihenés, alvás lehetősége biztosított. Ilyenkor csend és mérsékelt világítás van a csoportszobákban. A pihenést nem igénylő gyermekek lekötése csendes elfoglaltsággal, mesével, kirakóval történik.</w:t>
      </w:r>
    </w:p>
    <w:p w:rsidR="0065521A" w:rsidRPr="00555048" w:rsidRDefault="0065521A" w:rsidP="00555048">
      <w:pPr>
        <w:spacing w:before="100" w:beforeAutospacing="1" w:line="360" w:lineRule="auto"/>
        <w:jc w:val="both"/>
        <w:rPr>
          <w:rFonts w:ascii="Calibri" w:hAnsi="Calibri"/>
          <w:i/>
        </w:rPr>
      </w:pPr>
      <w:r w:rsidRPr="00555048">
        <w:rPr>
          <w:rFonts w:ascii="Calibri" w:hAnsi="Calibri"/>
          <w:i/>
        </w:rPr>
        <w:t>A gyermek fogadásának fontos, többrétű feladatai:</w:t>
      </w:r>
    </w:p>
    <w:p w:rsidR="0065521A" w:rsidRPr="00AB23F5" w:rsidRDefault="0065521A" w:rsidP="0069211D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sz w:val="24"/>
        </w:rPr>
      </w:pPr>
      <w:r w:rsidRPr="00AB23F5">
        <w:rPr>
          <w:sz w:val="24"/>
        </w:rPr>
        <w:t>szülőkkel való folyamatos kapcsolattartás</w:t>
      </w:r>
    </w:p>
    <w:p w:rsidR="0065521A" w:rsidRPr="00AB23F5" w:rsidRDefault="0065521A" w:rsidP="0069211D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sz w:val="24"/>
        </w:rPr>
      </w:pPr>
      <w:r w:rsidRPr="00AB23F5">
        <w:rPr>
          <w:sz w:val="24"/>
        </w:rPr>
        <w:t xml:space="preserve">tájékozódás, a gyermek hogyanlétének kiderítésére </w:t>
      </w:r>
    </w:p>
    <w:p w:rsidR="0065521A" w:rsidRPr="00AB23F5" w:rsidRDefault="0065521A" w:rsidP="0069211D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sz w:val="24"/>
        </w:rPr>
      </w:pPr>
      <w:r w:rsidRPr="00AB23F5">
        <w:rPr>
          <w:sz w:val="24"/>
        </w:rPr>
        <w:t>szülők közölhetik velünk kéréseiket, gondjaikat</w:t>
      </w:r>
    </w:p>
    <w:p w:rsidR="0065521A" w:rsidRPr="00AB23F5" w:rsidRDefault="0065521A" w:rsidP="0069211D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sz w:val="24"/>
        </w:rPr>
      </w:pPr>
      <w:r w:rsidRPr="00AB23F5">
        <w:rPr>
          <w:sz w:val="24"/>
        </w:rPr>
        <w:t xml:space="preserve">a betegségből, hiányzásból visszaérkező gyerekekről is ekkor kaphatunk kellő felvilágosítást </w:t>
      </w:r>
    </w:p>
    <w:p w:rsidR="0065521A" w:rsidRPr="00AB23F5" w:rsidRDefault="0065521A" w:rsidP="0065185A">
      <w:pPr>
        <w:spacing w:before="100" w:beforeAutospacing="1" w:line="360" w:lineRule="auto"/>
        <w:jc w:val="both"/>
        <w:rPr>
          <w:rFonts w:ascii="Calibri" w:hAnsi="Calibri"/>
        </w:rPr>
      </w:pPr>
      <w:r w:rsidRPr="00AB23F5">
        <w:rPr>
          <w:rFonts w:ascii="Calibri" w:hAnsi="Calibri"/>
        </w:rPr>
        <w:t xml:space="preserve">Nagyon fontos, hogy érkezéskor minden gyermeket külön fogadunk, köszöntünk. </w:t>
      </w:r>
    </w:p>
    <w:p w:rsidR="0065521A" w:rsidRPr="00AB23F5" w:rsidRDefault="0065521A" w:rsidP="001023FC">
      <w:pPr>
        <w:spacing w:line="360" w:lineRule="auto"/>
        <w:jc w:val="both"/>
        <w:rPr>
          <w:rFonts w:ascii="Calibri" w:hAnsi="Calibri"/>
        </w:rPr>
      </w:pPr>
      <w:r w:rsidRPr="00AB23F5">
        <w:rPr>
          <w:rFonts w:ascii="Calibri" w:hAnsi="Calibri"/>
        </w:rPr>
        <w:t>A gyermeket a szülő átöltöztetve kényelmes benti ruhában és cipőben adja át a gondozónőnek, aki innentől vállal felelősséget a gyermekért.</w:t>
      </w:r>
    </w:p>
    <w:p w:rsidR="0065521A" w:rsidRPr="00AB23F5" w:rsidRDefault="0065521A" w:rsidP="001023FC">
      <w:pPr>
        <w:spacing w:line="360" w:lineRule="auto"/>
        <w:jc w:val="both"/>
        <w:rPr>
          <w:rFonts w:ascii="Calibri" w:hAnsi="Calibri"/>
        </w:rPr>
      </w:pPr>
      <w:r w:rsidRPr="00AB23F5">
        <w:rPr>
          <w:rFonts w:ascii="Calibri" w:hAnsi="Calibri"/>
        </w:rPr>
        <w:t>A gyermek kiadása általában 15 óra után történik, ekkor fejezzük be az uzsonnáztatást. Indokolt esetben eltérő időpontban is kiadjuk a gyermeket, rugalmasan alkalmazkodunk a váratlan helyzetekhez.</w:t>
      </w:r>
    </w:p>
    <w:p w:rsidR="0065521A" w:rsidRPr="00AB23F5" w:rsidRDefault="0065521A" w:rsidP="001023FC">
      <w:pPr>
        <w:spacing w:line="360" w:lineRule="auto"/>
        <w:jc w:val="both"/>
        <w:rPr>
          <w:rFonts w:ascii="Calibri" w:hAnsi="Calibri"/>
        </w:rPr>
      </w:pPr>
      <w:r w:rsidRPr="00AB23F5">
        <w:rPr>
          <w:rFonts w:ascii="Calibri" w:hAnsi="Calibri"/>
        </w:rPr>
        <w:t xml:space="preserve">A gyermek kiadásánál is nagy jelentősége van a szülővel való találkozásnak, hisz itt számolhatunk be az aznapi eseményekről, történésekről, a gyermek viselkedéséről, étvágyáról, alvásáról, és mindenről, amiről a szülő tudni szeretne. </w:t>
      </w:r>
    </w:p>
    <w:p w:rsidR="0065521A" w:rsidRPr="00AB23F5" w:rsidRDefault="0065521A" w:rsidP="001023FC">
      <w:pPr>
        <w:spacing w:line="360" w:lineRule="auto"/>
        <w:jc w:val="both"/>
        <w:rPr>
          <w:rFonts w:ascii="Calibri" w:hAnsi="Calibri"/>
        </w:rPr>
      </w:pPr>
      <w:r w:rsidRPr="00AB23F5">
        <w:rPr>
          <w:rFonts w:ascii="Calibri" w:hAnsi="Calibri"/>
        </w:rPr>
        <w:t>A gyermek fogadását, illetve kiadását befolyásolják az évszakok és az időjárás.</w:t>
      </w:r>
    </w:p>
    <w:p w:rsidR="0065521A" w:rsidRPr="00AB23F5" w:rsidRDefault="0065521A" w:rsidP="001023FC">
      <w:pPr>
        <w:spacing w:line="360" w:lineRule="auto"/>
        <w:jc w:val="both"/>
        <w:rPr>
          <w:rFonts w:ascii="Calibri" w:hAnsi="Calibri"/>
        </w:rPr>
      </w:pPr>
      <w:r w:rsidRPr="00AB23F5">
        <w:rPr>
          <w:rFonts w:ascii="Calibri" w:hAnsi="Calibri"/>
        </w:rPr>
        <w:t>A gyermek bevételét és kiadását nem ugyanaz a gondozónő végzi. A mi felelősségünk, hogy egymást pontosan tájékoztassuk a napi eseményekről, a gyermekekkel kapcsolatos történésekről.</w:t>
      </w:r>
    </w:p>
    <w:p w:rsidR="0065521A" w:rsidRPr="00F249BB" w:rsidRDefault="0065521A" w:rsidP="001D1FED">
      <w:pPr>
        <w:pStyle w:val="Heading2"/>
        <w:rPr>
          <w:rFonts w:ascii="Calibri" w:hAnsi="Calibri"/>
        </w:rPr>
      </w:pPr>
      <w:bookmarkStart w:id="57" w:name="_Toc387047671"/>
      <w:r w:rsidRPr="00F249BB">
        <w:rPr>
          <w:rFonts w:ascii="Calibri" w:hAnsi="Calibri"/>
        </w:rPr>
        <w:t>Beszoktatás</w:t>
      </w:r>
      <w:bookmarkEnd w:id="57"/>
      <w:r w:rsidRPr="00F249BB">
        <w:rPr>
          <w:rFonts w:ascii="Calibri" w:hAnsi="Calibri"/>
        </w:rPr>
        <w:t xml:space="preserve"> </w:t>
      </w:r>
    </w:p>
    <w:p w:rsidR="0065521A" w:rsidRDefault="0065521A" w:rsidP="00CB68B6">
      <w:pPr>
        <w:pStyle w:val="Szvegtrzs13"/>
        <w:shd w:val="clear" w:color="auto" w:fill="auto"/>
        <w:spacing w:before="100" w:beforeAutospacing="1" w:after="240" w:line="360" w:lineRule="auto"/>
        <w:ind w:left="23" w:right="23" w:firstLine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Az adaptáció időtartama két hét, amelytől eltérni csak a szülő kérésére és a család élethelyzetének javulása érdekében tudunk. A szülős beszoktatás sikeressége a nevelő és a szülő közötti bizalmon és együttműködésen múlik. A beszoktatás első napján 10-11 óráig tartózkodik nálunk a gyermek kísérőjével. Ez az időpont és időtartam a beszoktatás közben változik, alakul, a gyermek és szüleik igényeihez mérten. A szülővel történő beszoktatás biztonságot nyújt a gyermeknek és szüleiknek egyaránt. Ebben a nyugodt környezetben a nevelő és a szülő megbeszélheti a gyermek és a bölcsőde napirendjét, a gyermek szokásait, igényeit. Eközben a gyermek, az édesanya, vagy édesapa által nyújtott biztonsági kapcsolatban ismerheti meg leendő társait, az új környezetet, játékokat. Az első napokban minden gondozási feladatot a szülő végez, a nevelő figyel. A családi nevelési-gondozási műveletekre épít a gondozónő, a bölcsőde adta lehetőségeket figyelembe véve. A kisgyermek és gondozónője között fokozatosan alakul ki a kapcsolat, érzelmi biztonság. </w:t>
      </w:r>
    </w:p>
    <w:p w:rsidR="0065521A" w:rsidRPr="00E548A5" w:rsidRDefault="0065521A" w:rsidP="000463EE">
      <w:pPr>
        <w:spacing w:line="360" w:lineRule="auto"/>
        <w:jc w:val="both"/>
        <w:rPr>
          <w:rFonts w:ascii="Calibri" w:hAnsi="Calibri"/>
          <w:u w:val="single"/>
        </w:rPr>
      </w:pPr>
      <w:r w:rsidRPr="00E548A5">
        <w:rPr>
          <w:rFonts w:ascii="Calibri" w:hAnsi="Calibri"/>
          <w:u w:val="single"/>
        </w:rPr>
        <w:t>Beszoktatás összegzése:</w:t>
      </w:r>
    </w:p>
    <w:p w:rsidR="0065521A" w:rsidRPr="00E548A5" w:rsidRDefault="0065521A" w:rsidP="0069211D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sz w:val="24"/>
        </w:rPr>
      </w:pPr>
      <w:r w:rsidRPr="00E548A5">
        <w:rPr>
          <w:sz w:val="24"/>
        </w:rPr>
        <w:t>Kapcsolatfelvétel főbb állomásai (mindig a gyerekre vonatkoztatjuk)</w:t>
      </w:r>
    </w:p>
    <w:p w:rsidR="0065521A" w:rsidRPr="00E548A5" w:rsidRDefault="0065521A" w:rsidP="0069211D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sz w:val="24"/>
        </w:rPr>
      </w:pPr>
      <w:r w:rsidRPr="00E548A5">
        <w:rPr>
          <w:sz w:val="24"/>
        </w:rPr>
        <w:t>Hogyan és milyen ütembe fogadja el az új környezetet?</w:t>
      </w:r>
    </w:p>
    <w:p w:rsidR="0065521A" w:rsidRPr="00E548A5" w:rsidRDefault="0065521A" w:rsidP="0069211D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sz w:val="24"/>
        </w:rPr>
      </w:pPr>
      <w:r w:rsidRPr="00E548A5">
        <w:rPr>
          <w:sz w:val="24"/>
        </w:rPr>
        <w:t>A gondozónő és a gyermek kapcsolatának alakulása.</w:t>
      </w:r>
    </w:p>
    <w:p w:rsidR="0065521A" w:rsidRPr="00E548A5" w:rsidRDefault="0065521A" w:rsidP="0069211D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sz w:val="24"/>
        </w:rPr>
      </w:pPr>
      <w:r w:rsidRPr="00E548A5">
        <w:rPr>
          <w:sz w:val="24"/>
        </w:rPr>
        <w:t>Gondozási műveletek átvételének folyamata.</w:t>
      </w:r>
    </w:p>
    <w:p w:rsidR="0065521A" w:rsidRPr="00E548A5" w:rsidRDefault="0065521A" w:rsidP="0069211D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sz w:val="24"/>
        </w:rPr>
      </w:pPr>
      <w:r w:rsidRPr="00E548A5">
        <w:rPr>
          <w:sz w:val="24"/>
        </w:rPr>
        <w:t>Szülőtől való leválás folyamata.</w:t>
      </w:r>
    </w:p>
    <w:p w:rsidR="0065521A" w:rsidRPr="00E548A5" w:rsidRDefault="0065521A" w:rsidP="0069211D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sz w:val="24"/>
        </w:rPr>
      </w:pPr>
      <w:r w:rsidRPr="00E548A5">
        <w:rPr>
          <w:sz w:val="24"/>
        </w:rPr>
        <w:t>Napirendbe való beilleszkedés.</w:t>
      </w:r>
    </w:p>
    <w:p w:rsidR="0065521A" w:rsidRPr="00E548A5" w:rsidRDefault="0065521A" w:rsidP="0069211D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sz w:val="24"/>
        </w:rPr>
      </w:pPr>
      <w:r w:rsidRPr="00E548A5">
        <w:rPr>
          <w:sz w:val="24"/>
        </w:rPr>
        <w:t>Társaival való kapcsolata</w:t>
      </w:r>
    </w:p>
    <w:p w:rsidR="0065521A" w:rsidRPr="00E548A5" w:rsidRDefault="0065521A" w:rsidP="0069211D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sz w:val="24"/>
        </w:rPr>
      </w:pPr>
      <w:r w:rsidRPr="00E548A5">
        <w:rPr>
          <w:sz w:val="24"/>
        </w:rPr>
        <w:t>Játékok</w:t>
      </w:r>
    </w:p>
    <w:p w:rsidR="0065521A" w:rsidRPr="00F249BB" w:rsidRDefault="0065521A" w:rsidP="001D1FED">
      <w:pPr>
        <w:pStyle w:val="Heading2"/>
        <w:rPr>
          <w:rFonts w:ascii="Calibri" w:hAnsi="Calibri"/>
        </w:rPr>
      </w:pPr>
      <w:bookmarkStart w:id="58" w:name="_Toc387047672"/>
      <w:r w:rsidRPr="00F249BB">
        <w:rPr>
          <w:rFonts w:ascii="Calibri" w:hAnsi="Calibri"/>
        </w:rPr>
        <w:t>Saját kisgyermeknevelő rendszer</w:t>
      </w:r>
      <w:bookmarkEnd w:id="58"/>
    </w:p>
    <w:p w:rsidR="0065521A" w:rsidRDefault="0065521A" w:rsidP="002A3A48">
      <w:pPr>
        <w:pStyle w:val="Szvegtrzs13"/>
        <w:shd w:val="clear" w:color="auto" w:fill="auto"/>
        <w:spacing w:before="100" w:beforeAutospacing="1" w:line="360" w:lineRule="auto"/>
        <w:ind w:right="23" w:firstLine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 kisgyermekek pszichés fejlődése nem teszi lehetővé, hogy 3 éves kor alatt csoportba illeszkedjenek be. A saját nevelő rendszer a család mintájára, az érzelmi kapcsolatot alapul véve működik. A kisgyermek egy kisgyermeknevelőhöz, illetve nevelőtársához ragaszkodik. Ebből a ragaszkodásból kialakult kötődés teszi lehetővé, hogy a gyermek az otthoni szoros anya-gyermek kapcsolatból egy intézményesített nevelő-gondozó rendszerbe beleszokjon. Egy bölcsődei kisgyermeknevelőhöz 5-7 gyermek tartozik. A személyi állandóság elve szerint a gyermeket bölcsődei tartózkodása alatt mindvégig ugyanaz a nevelő gondozza, neveli. A megfigyeléseket, a fejlődés legfontosabb fázisait ő végzi. Az alapvető gondozási nevelési tevékenységek a saját gondozónő feladatai. Az időszakos dokumentációkat minden kisgyermeknevelő a „saját” gyermekéről végzi. A rendszer további előnyei, hogy pontosan számon lehet tartani a gyermekek egyéni igényeit, szokásait, optimális képet kapva a gyermek testi-lelki-szellemi fejlődéséről.</w:t>
      </w:r>
    </w:p>
    <w:p w:rsidR="0065521A" w:rsidRPr="00F249BB" w:rsidRDefault="0065521A" w:rsidP="001D1FED">
      <w:pPr>
        <w:pStyle w:val="Heading2"/>
        <w:rPr>
          <w:rFonts w:ascii="Calibri" w:hAnsi="Calibri"/>
        </w:rPr>
      </w:pPr>
      <w:bookmarkStart w:id="59" w:name="_Toc387047673"/>
      <w:r w:rsidRPr="00F249BB">
        <w:rPr>
          <w:rFonts w:ascii="Calibri" w:hAnsi="Calibri"/>
        </w:rPr>
        <w:t>Gyermekcsoportok szervezése</w:t>
      </w:r>
      <w:bookmarkEnd w:id="59"/>
    </w:p>
    <w:p w:rsidR="0065521A" w:rsidRDefault="0065521A" w:rsidP="002A3A48">
      <w:pPr>
        <w:pStyle w:val="Szvegtrzs13"/>
        <w:shd w:val="clear" w:color="auto" w:fill="auto"/>
        <w:spacing w:before="100" w:beforeAutospacing="1" w:line="360" w:lineRule="auto"/>
        <w:ind w:right="23" w:firstLine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 gyermekcsoportok létszámát a 15/1998-as NM. rendelet pontosan meghatározza, az életkor és sajátos nevelési igények figyelembevételével. A csoportlétszámok meghatározásánál fontos szempont a csoportszoba hasznos alapterülete, melynek irányelveit szintén törvény szabályozza. A magasabb létszám a konfliktusok számának növekedését idézheti elő. Továbbá az egyéni bánásmód elve nehezebben érvényesül a nagyobb gyermeklétszám esetében. Az életkori sajátosságokat figyelembe véve heterogén és homogén csoportok is szerveződhetnek. A homogén csoportok napirendjének kialakítása kevesebb nehézséggel jár, míg a vegyes korcsoportban lévő kisebb gyermekek fejlődési törekvései megerősödhetnek a nagyobbak adta minta hatására. A heterogén csoportok „nagyjainál” előbb kialakulnak az empátiára, toleranciára utaló képességek, készségek.</w:t>
      </w:r>
    </w:p>
    <w:p w:rsidR="0065521A" w:rsidRPr="00F249BB" w:rsidRDefault="0065521A" w:rsidP="00145FA1">
      <w:pPr>
        <w:pStyle w:val="Heading2"/>
        <w:rPr>
          <w:rFonts w:ascii="Calibri" w:hAnsi="Calibri"/>
        </w:rPr>
      </w:pPr>
      <w:r>
        <w:rPr>
          <w:rFonts w:ascii="Calibri" w:hAnsi="Calibri" w:cs="Calibri"/>
          <w:sz w:val="24"/>
          <w:szCs w:val="24"/>
        </w:rPr>
        <w:br w:type="page"/>
      </w:r>
      <w:bookmarkStart w:id="60" w:name="_Toc387047674"/>
      <w:r w:rsidRPr="00F249BB">
        <w:rPr>
          <w:rFonts w:ascii="Calibri" w:hAnsi="Calibri"/>
        </w:rPr>
        <w:t>Napirend</w:t>
      </w:r>
      <w:bookmarkEnd w:id="60"/>
    </w:p>
    <w:p w:rsidR="0065521A" w:rsidRPr="00423BEF" w:rsidRDefault="0065521A" w:rsidP="00DB06A7">
      <w:pPr>
        <w:pStyle w:val="Szvegtrzs13"/>
        <w:shd w:val="clear" w:color="auto" w:fill="auto"/>
        <w:spacing w:before="100" w:beforeAutospacing="1" w:line="360" w:lineRule="auto"/>
        <w:ind w:right="23" w:firstLine="0"/>
        <w:rPr>
          <w:rFonts w:ascii="Calibri" w:hAnsi="Calibri" w:cs="Calibri"/>
          <w:sz w:val="24"/>
          <w:szCs w:val="24"/>
        </w:rPr>
      </w:pPr>
      <w:r w:rsidRPr="00423BEF">
        <w:rPr>
          <w:rFonts w:ascii="Calibri" w:hAnsi="Calibri" w:cs="Calibri"/>
          <w:sz w:val="24"/>
          <w:szCs w:val="24"/>
        </w:rPr>
        <w:t>A jól szervezett, folyamatos és rugalmas napirend a gyermekek igényeinek, szükségleteinek kielégítését, a nyugodt, folyamatos gondozás feltételeit, annak megv</w:t>
      </w:r>
      <w:r>
        <w:rPr>
          <w:rFonts w:ascii="Calibri" w:hAnsi="Calibri" w:cs="Calibri"/>
          <w:sz w:val="24"/>
          <w:szCs w:val="24"/>
        </w:rPr>
        <w:t xml:space="preserve">alósítását kívánja biztosítani, </w:t>
      </w:r>
      <w:r w:rsidRPr="00423BEF">
        <w:rPr>
          <w:rFonts w:ascii="Calibri" w:hAnsi="Calibri" w:cs="Calibri"/>
          <w:sz w:val="24"/>
          <w:szCs w:val="24"/>
        </w:rPr>
        <w:t>megteremtve a biztonságérzetet, a kiszámíthatóságot, az aktivitás és az önállósodás lehetőségét. A napirenden belül az egyes gyermek igényeit úgy kell kielégíteni, hogy közben a csoport életében is áttekinthető rendszer legyen, a gyermekek tájékozódhassanak a várható eseményekről, kiiktatódjon a felesleges várakozási idő. Ez egyben a csoport belső nyugalmát is biztosítja.</w:t>
      </w:r>
    </w:p>
    <w:p w:rsidR="0065521A" w:rsidRPr="00423BEF" w:rsidRDefault="0065521A" w:rsidP="00711D7D">
      <w:pPr>
        <w:pStyle w:val="Szvegtrzs13"/>
        <w:shd w:val="clear" w:color="auto" w:fill="auto"/>
        <w:spacing w:line="360" w:lineRule="auto"/>
        <w:ind w:right="20" w:firstLine="0"/>
        <w:rPr>
          <w:rFonts w:ascii="Calibri" w:hAnsi="Calibri" w:cs="Calibri"/>
          <w:sz w:val="24"/>
          <w:szCs w:val="24"/>
        </w:rPr>
      </w:pPr>
      <w:r w:rsidRPr="00423BEF">
        <w:rPr>
          <w:rFonts w:ascii="Calibri" w:hAnsi="Calibri" w:cs="Calibri"/>
          <w:sz w:val="24"/>
          <w:szCs w:val="24"/>
        </w:rPr>
        <w:t xml:space="preserve">A folyamatos gondozáson belül az egymást követő események (tisztálkodás, étkezés, alvás) a gyermek biztonságérzetét, jó közérzetét teremtik meg </w:t>
      </w:r>
    </w:p>
    <w:p w:rsidR="0065521A" w:rsidRDefault="0065521A" w:rsidP="00890574">
      <w:pPr>
        <w:pStyle w:val="NormalWeb"/>
        <w:spacing w:line="360" w:lineRule="auto"/>
        <w:ind w:firstLine="425"/>
        <w:rPr>
          <w:rFonts w:ascii="Calibri" w:hAnsi="Calibri" w:cs="Calibri"/>
        </w:rPr>
      </w:pPr>
      <w:r>
        <w:rPr>
          <w:rFonts w:ascii="Calibri" w:hAnsi="Calibri" w:cs="Calibri"/>
        </w:rPr>
        <w:t>6</w:t>
      </w:r>
      <w:r w:rsidRPr="00C46BA7">
        <w:rPr>
          <w:rFonts w:ascii="Calibri" w:hAnsi="Calibri" w:cs="Calibri"/>
          <w:vertAlign w:val="superscript"/>
        </w:rPr>
        <w:t>00</w:t>
      </w:r>
      <w:r>
        <w:rPr>
          <w:rFonts w:ascii="Calibri" w:hAnsi="Calibri" w:cs="Calibri"/>
        </w:rPr>
        <w:t xml:space="preserve"> - 8</w:t>
      </w:r>
      <w:r w:rsidRPr="00C46BA7">
        <w:rPr>
          <w:rFonts w:ascii="Calibri" w:hAnsi="Calibri" w:cs="Calibri"/>
          <w:vertAlign w:val="superscript"/>
        </w:rPr>
        <w:t>00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8F3FDA">
        <w:rPr>
          <w:rFonts w:ascii="Calibri" w:hAnsi="Calibri" w:cs="Calibri"/>
        </w:rPr>
        <w:t>Gyerekek folyamatos érkezése, különféle tevékenységek</w:t>
      </w:r>
    </w:p>
    <w:p w:rsidR="0065521A" w:rsidRPr="008F3FDA" w:rsidRDefault="0065521A" w:rsidP="00890574">
      <w:pPr>
        <w:pStyle w:val="NormalWeb"/>
        <w:spacing w:before="0" w:beforeAutospacing="0" w:line="360" w:lineRule="auto"/>
        <w:ind w:firstLine="425"/>
        <w:rPr>
          <w:rFonts w:ascii="Calibri" w:hAnsi="Calibri" w:cs="Calibri"/>
        </w:rPr>
      </w:pPr>
      <w:r>
        <w:rPr>
          <w:rFonts w:ascii="Calibri" w:hAnsi="Calibri" w:cs="Calibri"/>
        </w:rPr>
        <w:t>8</w:t>
      </w:r>
      <w:r w:rsidRPr="00C46BA7">
        <w:rPr>
          <w:rFonts w:ascii="Calibri" w:hAnsi="Calibri" w:cs="Calibri"/>
          <w:vertAlign w:val="superscript"/>
        </w:rPr>
        <w:t>00</w:t>
      </w:r>
      <w:r>
        <w:rPr>
          <w:rFonts w:ascii="Calibri" w:hAnsi="Calibri" w:cs="Calibri"/>
        </w:rPr>
        <w:t xml:space="preserve"> - 8</w:t>
      </w:r>
      <w:r w:rsidRPr="00C46BA7">
        <w:rPr>
          <w:rFonts w:ascii="Calibri" w:hAnsi="Calibri" w:cs="Calibri"/>
          <w:vertAlign w:val="superscript"/>
        </w:rPr>
        <w:t>45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8F3FDA">
        <w:rPr>
          <w:rFonts w:ascii="Calibri" w:hAnsi="Calibri" w:cs="Calibri"/>
        </w:rPr>
        <w:t>Reggeli a csoportszobában</w:t>
      </w:r>
    </w:p>
    <w:p w:rsidR="0065521A" w:rsidRDefault="0065521A" w:rsidP="004872A5">
      <w:pPr>
        <w:pStyle w:val="NormalWeb"/>
        <w:spacing w:line="360" w:lineRule="auto"/>
        <w:ind w:left="1418" w:hanging="993"/>
        <w:rPr>
          <w:rFonts w:ascii="Calibri" w:hAnsi="Calibri" w:cs="Calibri"/>
        </w:rPr>
      </w:pPr>
      <w:r>
        <w:rPr>
          <w:rFonts w:ascii="Calibri" w:hAnsi="Calibri" w:cs="Calibri"/>
        </w:rPr>
        <w:t>9</w:t>
      </w:r>
      <w:r w:rsidRPr="00890574">
        <w:rPr>
          <w:rFonts w:ascii="Calibri" w:hAnsi="Calibri" w:cs="Calibri"/>
          <w:vertAlign w:val="superscript"/>
        </w:rPr>
        <w:t>00</w:t>
      </w:r>
      <w:r w:rsidRPr="00EB5E7C">
        <w:rPr>
          <w:rFonts w:ascii="Calibri" w:hAnsi="Calibri" w:cs="Calibri"/>
        </w:rPr>
        <w:t xml:space="preserve"> - 11</w:t>
      </w:r>
      <w:r w:rsidRPr="00890574">
        <w:rPr>
          <w:rFonts w:ascii="Calibri" w:hAnsi="Calibri" w:cs="Calibri"/>
          <w:vertAlign w:val="superscript"/>
        </w:rPr>
        <w:t>20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8F3FDA">
        <w:rPr>
          <w:rFonts w:ascii="Calibri" w:hAnsi="Calibri" w:cs="Calibri"/>
        </w:rPr>
        <w:t>Fejlesztő tevékenységek, játék, mozgás csoportszobában, udvaron (tízórai a játéktevékenység helyszínén)</w:t>
      </w:r>
    </w:p>
    <w:p w:rsidR="0065521A" w:rsidRDefault="0065521A" w:rsidP="00890574">
      <w:pPr>
        <w:pStyle w:val="NormalWeb"/>
        <w:spacing w:line="360" w:lineRule="auto"/>
        <w:ind w:firstLine="425"/>
        <w:rPr>
          <w:rFonts w:ascii="Calibri" w:hAnsi="Calibri" w:cs="Calibri"/>
        </w:rPr>
      </w:pPr>
      <w:r w:rsidRPr="00EB5E7C">
        <w:rPr>
          <w:rFonts w:ascii="Calibri" w:hAnsi="Calibri" w:cs="Calibri"/>
        </w:rPr>
        <w:t>11</w:t>
      </w:r>
      <w:r w:rsidRPr="00890574">
        <w:rPr>
          <w:rFonts w:ascii="Calibri" w:hAnsi="Calibri" w:cs="Calibri"/>
          <w:vertAlign w:val="superscript"/>
        </w:rPr>
        <w:t>20</w:t>
      </w:r>
      <w:r w:rsidRPr="00EB5E7C">
        <w:rPr>
          <w:rFonts w:ascii="Calibri" w:hAnsi="Calibri" w:cs="Calibri"/>
        </w:rPr>
        <w:t xml:space="preserve"> - 12</w:t>
      </w:r>
      <w:r w:rsidRPr="00890574">
        <w:rPr>
          <w:rFonts w:ascii="Calibri" w:hAnsi="Calibri" w:cs="Calibri"/>
          <w:vertAlign w:val="superscript"/>
        </w:rPr>
        <w:t>30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8F3FDA">
        <w:rPr>
          <w:rFonts w:ascii="Calibri" w:hAnsi="Calibri" w:cs="Calibri"/>
        </w:rPr>
        <w:t>Készülődés az ebédhez, ebéd</w:t>
      </w:r>
    </w:p>
    <w:p w:rsidR="0065521A" w:rsidRPr="008F3FDA" w:rsidRDefault="0065521A" w:rsidP="00890574">
      <w:pPr>
        <w:pStyle w:val="NormalWeb"/>
        <w:spacing w:line="360" w:lineRule="auto"/>
        <w:ind w:firstLine="425"/>
        <w:rPr>
          <w:rFonts w:ascii="Calibri" w:hAnsi="Calibri" w:cs="Calibri"/>
        </w:rPr>
      </w:pPr>
      <w:r>
        <w:rPr>
          <w:rFonts w:ascii="Calibri" w:hAnsi="Calibri" w:cs="Calibri"/>
        </w:rPr>
        <w:t>12</w:t>
      </w:r>
      <w:r w:rsidRPr="00890574">
        <w:rPr>
          <w:rFonts w:ascii="Calibri" w:hAnsi="Calibri" w:cs="Calibri"/>
          <w:vertAlign w:val="superscript"/>
        </w:rPr>
        <w:t>30</w:t>
      </w:r>
      <w:r>
        <w:rPr>
          <w:rFonts w:ascii="Calibri" w:hAnsi="Calibri" w:cs="Calibri"/>
        </w:rPr>
        <w:t xml:space="preserve"> - 15</w:t>
      </w:r>
      <w:r w:rsidRPr="00890574">
        <w:rPr>
          <w:rFonts w:ascii="Calibri" w:hAnsi="Calibri" w:cs="Calibri"/>
          <w:vertAlign w:val="superscript"/>
        </w:rPr>
        <w:t>00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8F3FDA">
        <w:rPr>
          <w:rFonts w:ascii="Calibri" w:hAnsi="Calibri" w:cs="Calibri"/>
        </w:rPr>
        <w:t>Délutáni pihenés</w:t>
      </w:r>
    </w:p>
    <w:p w:rsidR="0065521A" w:rsidRPr="008F3FDA" w:rsidRDefault="0065521A" w:rsidP="00890574">
      <w:pPr>
        <w:pStyle w:val="NormalWeb"/>
        <w:spacing w:line="360" w:lineRule="auto"/>
        <w:ind w:firstLine="425"/>
        <w:rPr>
          <w:rFonts w:ascii="Calibri" w:hAnsi="Calibri" w:cs="Calibri"/>
        </w:rPr>
      </w:pPr>
      <w:r w:rsidRPr="00EB5E7C">
        <w:rPr>
          <w:rFonts w:ascii="Calibri" w:hAnsi="Calibri" w:cs="Calibri"/>
        </w:rPr>
        <w:t>15</w:t>
      </w:r>
      <w:r>
        <w:rPr>
          <w:rFonts w:ascii="Calibri" w:hAnsi="Calibri" w:cs="Calibri"/>
          <w:vertAlign w:val="superscript"/>
        </w:rPr>
        <w:t>00</w:t>
      </w:r>
      <w:r>
        <w:rPr>
          <w:rFonts w:ascii="Calibri" w:hAnsi="Calibri" w:cs="Calibri"/>
        </w:rPr>
        <w:t xml:space="preserve"> – 15</w:t>
      </w:r>
      <w:r w:rsidRPr="00B76CA6">
        <w:rPr>
          <w:rFonts w:ascii="Calibri" w:hAnsi="Calibri" w:cs="Calibri"/>
          <w:vertAlign w:val="superscript"/>
        </w:rPr>
        <w:t>45</w:t>
      </w:r>
      <w:r>
        <w:rPr>
          <w:rFonts w:ascii="Calibri" w:hAnsi="Calibri" w:cs="Calibri"/>
        </w:rPr>
        <w:tab/>
      </w:r>
      <w:r w:rsidRPr="008F3FDA">
        <w:rPr>
          <w:rFonts w:ascii="Calibri" w:hAnsi="Calibri" w:cs="Calibri"/>
        </w:rPr>
        <w:t>Uzsonna</w:t>
      </w:r>
    </w:p>
    <w:p w:rsidR="0065521A" w:rsidRDefault="0065521A" w:rsidP="00890574">
      <w:pPr>
        <w:pStyle w:val="NormalWeb"/>
        <w:spacing w:line="360" w:lineRule="auto"/>
        <w:ind w:firstLine="425"/>
        <w:rPr>
          <w:rFonts w:ascii="Calibri" w:hAnsi="Calibri" w:cs="Calibri"/>
        </w:rPr>
      </w:pPr>
      <w:r>
        <w:rPr>
          <w:rFonts w:ascii="Calibri" w:hAnsi="Calibri" w:cs="Calibri"/>
        </w:rPr>
        <w:t>16</w:t>
      </w:r>
      <w:r w:rsidRPr="00890574">
        <w:rPr>
          <w:rFonts w:ascii="Calibri" w:hAnsi="Calibri" w:cs="Calibri"/>
          <w:vertAlign w:val="superscript"/>
        </w:rPr>
        <w:t>00</w:t>
      </w:r>
      <w:r w:rsidRPr="00EB5E7C">
        <w:rPr>
          <w:rFonts w:ascii="Calibri" w:hAnsi="Calibri" w:cs="Calibri"/>
        </w:rPr>
        <w:t xml:space="preserve"> - 18</w:t>
      </w:r>
      <w:r w:rsidRPr="00890574">
        <w:rPr>
          <w:rFonts w:ascii="Calibri" w:hAnsi="Calibri" w:cs="Calibri"/>
          <w:vertAlign w:val="superscript"/>
        </w:rPr>
        <w:t>00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8F3FDA">
        <w:rPr>
          <w:rFonts w:ascii="Calibri" w:hAnsi="Calibri" w:cs="Calibri"/>
        </w:rPr>
        <w:t>Szabad játéktevékenység</w:t>
      </w:r>
    </w:p>
    <w:p w:rsidR="0065521A" w:rsidRPr="00A33555" w:rsidRDefault="0065521A" w:rsidP="00010CDB">
      <w:pPr>
        <w:spacing w:line="360" w:lineRule="auto"/>
        <w:jc w:val="both"/>
        <w:rPr>
          <w:rFonts w:ascii="Calibri" w:hAnsi="Calibri"/>
        </w:rPr>
      </w:pPr>
      <w:r w:rsidRPr="00A33555">
        <w:rPr>
          <w:rFonts w:ascii="Calibri" w:hAnsi="Calibri"/>
        </w:rPr>
        <w:t>Bölcsődénk játékos fejlesztő tevékenységei, melyek a szabad játéktevékenység részeként szabadon választhatóak:</w:t>
      </w:r>
    </w:p>
    <w:p w:rsidR="0065521A" w:rsidRPr="00A33555" w:rsidRDefault="0065521A" w:rsidP="00010CDB">
      <w:pPr>
        <w:spacing w:line="360" w:lineRule="auto"/>
        <w:jc w:val="both"/>
        <w:rPr>
          <w:rFonts w:ascii="Calibri" w:hAnsi="Calibri"/>
        </w:rPr>
      </w:pPr>
    </w:p>
    <w:p w:rsidR="0065521A" w:rsidRPr="00A33555" w:rsidRDefault="0065521A" w:rsidP="00010CDB">
      <w:pPr>
        <w:spacing w:line="360" w:lineRule="auto"/>
        <w:jc w:val="both"/>
        <w:rPr>
          <w:rFonts w:ascii="Calibri" w:hAnsi="Calibri"/>
        </w:rPr>
      </w:pPr>
      <w:r w:rsidRPr="00A33555">
        <w:rPr>
          <w:rFonts w:ascii="Calibri" w:hAnsi="Calibri"/>
          <w:u w:val="single"/>
        </w:rPr>
        <w:t>Hétfő:</w:t>
      </w:r>
      <w:r w:rsidRPr="00A33555">
        <w:rPr>
          <w:rFonts w:ascii="Calibri" w:hAnsi="Calibri"/>
        </w:rPr>
        <w:t xml:space="preserve"> mese, vers, bábozás, mondókák / anyanyelvi nevelés</w:t>
      </w:r>
    </w:p>
    <w:p w:rsidR="0065521A" w:rsidRPr="00A33555" w:rsidRDefault="0065521A" w:rsidP="00010CDB">
      <w:pPr>
        <w:spacing w:line="360" w:lineRule="auto"/>
        <w:jc w:val="both"/>
        <w:rPr>
          <w:rFonts w:ascii="Calibri" w:hAnsi="Calibri"/>
        </w:rPr>
      </w:pPr>
      <w:r w:rsidRPr="00A33555">
        <w:rPr>
          <w:rFonts w:ascii="Calibri" w:hAnsi="Calibri"/>
          <w:u w:val="single"/>
        </w:rPr>
        <w:t>Kedd:</w:t>
      </w:r>
      <w:r w:rsidRPr="00A33555">
        <w:rPr>
          <w:rFonts w:ascii="Calibri" w:hAnsi="Calibri"/>
        </w:rPr>
        <w:t xml:space="preserve"> ének, hangszeres játék / zenei nevelés</w:t>
      </w:r>
    </w:p>
    <w:p w:rsidR="0065521A" w:rsidRPr="00A33555" w:rsidRDefault="0065521A" w:rsidP="00010CDB">
      <w:pPr>
        <w:spacing w:line="360" w:lineRule="auto"/>
        <w:jc w:val="both"/>
        <w:rPr>
          <w:rFonts w:ascii="Calibri" w:hAnsi="Calibri"/>
        </w:rPr>
      </w:pPr>
      <w:r w:rsidRPr="00A33555">
        <w:rPr>
          <w:rFonts w:ascii="Calibri" w:hAnsi="Calibri"/>
          <w:u w:val="single"/>
        </w:rPr>
        <w:t>Szerda</w:t>
      </w:r>
      <w:r w:rsidRPr="00A33555">
        <w:rPr>
          <w:rFonts w:ascii="Calibri" w:hAnsi="Calibri"/>
        </w:rPr>
        <w:t>: gyümölcsnap, ismerkedés a gyümölcsökkel</w:t>
      </w:r>
    </w:p>
    <w:p w:rsidR="0065521A" w:rsidRPr="00A33555" w:rsidRDefault="0065521A" w:rsidP="00010CDB">
      <w:pPr>
        <w:spacing w:line="360" w:lineRule="auto"/>
        <w:jc w:val="both"/>
        <w:rPr>
          <w:rFonts w:ascii="Calibri" w:hAnsi="Calibri"/>
        </w:rPr>
      </w:pPr>
      <w:r w:rsidRPr="00A33555">
        <w:rPr>
          <w:rFonts w:ascii="Calibri" w:hAnsi="Calibri"/>
          <w:u w:val="single"/>
        </w:rPr>
        <w:t>Csütörtök</w:t>
      </w:r>
      <w:r w:rsidRPr="00A33555">
        <w:rPr>
          <w:rFonts w:ascii="Calibri" w:hAnsi="Calibri"/>
        </w:rPr>
        <w:t>: gyurmázás, festés, fűzés / alkotójáték</w:t>
      </w:r>
    </w:p>
    <w:p w:rsidR="0065521A" w:rsidRPr="00A33555" w:rsidRDefault="0065521A" w:rsidP="00010CDB">
      <w:pPr>
        <w:spacing w:line="360" w:lineRule="auto"/>
        <w:jc w:val="both"/>
        <w:rPr>
          <w:rFonts w:ascii="Calibri" w:hAnsi="Calibri"/>
        </w:rPr>
      </w:pPr>
      <w:r w:rsidRPr="00A33555">
        <w:rPr>
          <w:rFonts w:ascii="Calibri" w:hAnsi="Calibri"/>
          <w:u w:val="single"/>
        </w:rPr>
        <w:t>Péntek:</w:t>
      </w:r>
      <w:r w:rsidRPr="00A33555">
        <w:rPr>
          <w:rFonts w:ascii="Calibri" w:hAnsi="Calibri"/>
        </w:rPr>
        <w:t xml:space="preserve"> zenehallgatás, táncolás</w:t>
      </w:r>
    </w:p>
    <w:p w:rsidR="0065521A" w:rsidRPr="00AC03A2" w:rsidRDefault="0065521A" w:rsidP="0099180F">
      <w:pPr>
        <w:rPr>
          <w:rFonts w:ascii="Calibri" w:hAnsi="Calibri"/>
          <w:b/>
        </w:rPr>
      </w:pPr>
      <w:r w:rsidRPr="00AC03A2">
        <w:rPr>
          <w:rFonts w:ascii="Calibri" w:hAnsi="Calibri"/>
        </w:rPr>
        <w:t xml:space="preserve">Bölcsődénkbe járó gyermekek optimális napirendjének alapvető feltételei: </w:t>
      </w:r>
    </w:p>
    <w:p w:rsidR="0065521A" w:rsidRPr="00421271" w:rsidRDefault="0065521A" w:rsidP="00284DA3">
      <w:pPr>
        <w:jc w:val="center"/>
        <w:rPr>
          <w:rFonts w:ascii="Calibri" w:hAnsi="Calibri"/>
          <w:b/>
        </w:rPr>
      </w:pPr>
    </w:p>
    <w:p w:rsidR="0065521A" w:rsidRPr="00421271" w:rsidRDefault="0065521A" w:rsidP="0069211D">
      <w:pPr>
        <w:numPr>
          <w:ilvl w:val="0"/>
          <w:numId w:val="15"/>
        </w:numPr>
        <w:spacing w:after="200" w:line="276" w:lineRule="auto"/>
        <w:rPr>
          <w:rFonts w:ascii="Calibri" w:hAnsi="Calibri"/>
        </w:rPr>
      </w:pPr>
      <w:r w:rsidRPr="00421271">
        <w:rPr>
          <w:rFonts w:ascii="Calibri" w:hAnsi="Calibri"/>
          <w:b/>
          <w:i/>
        </w:rPr>
        <w:t>Folyamatos és rugalmas gondozási és nevelési feladatok</w:t>
      </w:r>
      <w:r w:rsidRPr="00421271">
        <w:rPr>
          <w:rFonts w:ascii="Calibri" w:hAnsi="Calibri"/>
          <w:b/>
        </w:rPr>
        <w:t>:</w:t>
      </w:r>
      <w:r w:rsidRPr="00421271">
        <w:rPr>
          <w:rFonts w:ascii="Calibri" w:hAnsi="Calibri"/>
        </w:rPr>
        <w:t xml:space="preserve"> a folyamatosság elengedhetetlen feltétele a biztonságérzet megteremtésében, amely az érzelmi fejlődés alapfeltétele.</w:t>
      </w:r>
    </w:p>
    <w:p w:rsidR="0065521A" w:rsidRPr="00421271" w:rsidRDefault="0065521A" w:rsidP="0069211D">
      <w:pPr>
        <w:numPr>
          <w:ilvl w:val="0"/>
          <w:numId w:val="15"/>
        </w:numPr>
        <w:spacing w:after="200" w:line="276" w:lineRule="auto"/>
        <w:rPr>
          <w:rFonts w:ascii="Calibri" w:hAnsi="Calibri"/>
          <w:i/>
        </w:rPr>
      </w:pPr>
      <w:r w:rsidRPr="00421271">
        <w:rPr>
          <w:rFonts w:ascii="Calibri" w:hAnsi="Calibri"/>
          <w:b/>
          <w:i/>
        </w:rPr>
        <w:t>Jól áttekinthető egyszerű rendszer</w:t>
      </w:r>
      <w:r w:rsidRPr="00421271">
        <w:rPr>
          <w:rFonts w:ascii="Calibri" w:hAnsi="Calibri"/>
          <w:i/>
        </w:rPr>
        <w:t xml:space="preserve"> (folyamatos, egymást követő események)</w:t>
      </w:r>
      <w:r w:rsidRPr="00421271">
        <w:rPr>
          <w:rFonts w:ascii="Calibri" w:hAnsi="Calibri"/>
          <w:b/>
          <w:i/>
        </w:rPr>
        <w:t>:</w:t>
      </w:r>
      <w:r w:rsidRPr="00421271">
        <w:rPr>
          <w:rFonts w:ascii="Calibri" w:hAnsi="Calibri"/>
        </w:rPr>
        <w:t xml:space="preserve"> segíti a gyermeket (szülőt), hogy megfelelő módon tájékozódjon a csoporton belüli gondozási-nevelési feladatokban.</w:t>
      </w:r>
    </w:p>
    <w:p w:rsidR="0065521A" w:rsidRPr="00EC4C16" w:rsidRDefault="0065521A" w:rsidP="00145FA1">
      <w:pPr>
        <w:rPr>
          <w:rFonts w:ascii="Calibri" w:hAnsi="Calibri"/>
          <w:i/>
        </w:rPr>
      </w:pPr>
      <w:r w:rsidRPr="00EC4C16">
        <w:rPr>
          <w:rFonts w:ascii="Calibri" w:hAnsi="Calibri"/>
          <w:i/>
        </w:rPr>
        <w:t>A csoport napirendjét befolyásoló tényezők:</w:t>
      </w:r>
    </w:p>
    <w:p w:rsidR="0065521A" w:rsidRPr="00AC03A2" w:rsidRDefault="0065521A" w:rsidP="00145FA1">
      <w:pPr>
        <w:rPr>
          <w:rFonts w:ascii="Calibri" w:hAnsi="Calibri"/>
        </w:rPr>
      </w:pPr>
      <w:r w:rsidRPr="00AC03A2">
        <w:rPr>
          <w:rFonts w:ascii="Calibri" w:hAnsi="Calibri"/>
        </w:rPr>
        <w:t>Évszakok</w:t>
      </w:r>
      <w:r w:rsidRPr="00AC03A2">
        <w:rPr>
          <w:rFonts w:ascii="Calibri" w:hAnsi="Calibri"/>
        </w:rPr>
        <w:tab/>
      </w:r>
    </w:p>
    <w:p w:rsidR="0065521A" w:rsidRPr="00421271" w:rsidRDefault="0065521A" w:rsidP="0069211D">
      <w:pPr>
        <w:numPr>
          <w:ilvl w:val="0"/>
          <w:numId w:val="16"/>
        </w:numPr>
        <w:spacing w:after="200" w:line="276" w:lineRule="auto"/>
        <w:rPr>
          <w:rFonts w:ascii="Calibri" w:hAnsi="Calibri"/>
        </w:rPr>
      </w:pPr>
      <w:r w:rsidRPr="00421271">
        <w:rPr>
          <w:rFonts w:ascii="Calibri" w:hAnsi="Calibri"/>
        </w:rPr>
        <w:t>Eltérés a kinti játékformák között:</w:t>
      </w:r>
      <w:r w:rsidRPr="00421271">
        <w:rPr>
          <w:rFonts w:ascii="Calibri" w:hAnsi="Calibri"/>
          <w:i/>
        </w:rPr>
        <w:t xml:space="preserve"> hóemberépítés, vizező játékok</w:t>
      </w:r>
    </w:p>
    <w:p w:rsidR="0065521A" w:rsidRPr="00421271" w:rsidRDefault="0065521A" w:rsidP="0069211D">
      <w:pPr>
        <w:numPr>
          <w:ilvl w:val="0"/>
          <w:numId w:val="16"/>
        </w:numPr>
        <w:spacing w:after="200" w:line="276" w:lineRule="auto"/>
        <w:rPr>
          <w:rFonts w:ascii="Calibri" w:hAnsi="Calibri"/>
        </w:rPr>
      </w:pPr>
      <w:r w:rsidRPr="00421271">
        <w:rPr>
          <w:rFonts w:ascii="Calibri" w:hAnsi="Calibri"/>
        </w:rPr>
        <w:t xml:space="preserve">Évszakokhoz igazodó témaválasztás: dalok, körjátékok, kreativitást, ügyességet fejlesztő foglalkozások, mint például festés, rajzolás, gyurmázás </w:t>
      </w:r>
    </w:p>
    <w:p w:rsidR="0065521A" w:rsidRPr="00AC03A2" w:rsidRDefault="0065521A" w:rsidP="00145FA1">
      <w:pPr>
        <w:rPr>
          <w:rFonts w:ascii="Calibri" w:hAnsi="Calibri"/>
        </w:rPr>
      </w:pPr>
      <w:r w:rsidRPr="00AC03A2">
        <w:rPr>
          <w:rFonts w:ascii="Calibri" w:hAnsi="Calibri"/>
        </w:rPr>
        <w:t>Életkor</w:t>
      </w:r>
    </w:p>
    <w:p w:rsidR="0065521A" w:rsidRPr="00421271" w:rsidRDefault="0065521A" w:rsidP="0069211D">
      <w:pPr>
        <w:numPr>
          <w:ilvl w:val="0"/>
          <w:numId w:val="17"/>
        </w:numPr>
        <w:spacing w:after="200" w:line="276" w:lineRule="auto"/>
        <w:rPr>
          <w:rFonts w:ascii="Calibri" w:hAnsi="Calibri"/>
        </w:rPr>
      </w:pPr>
      <w:r w:rsidRPr="00421271">
        <w:rPr>
          <w:rFonts w:ascii="Calibri" w:hAnsi="Calibri"/>
        </w:rPr>
        <w:t xml:space="preserve">Csecsemő és kisgyermekek táplálkozási igényeinek kielégítése, irányelvek betartása: pépesítés, eltérő nyersanyagfajták és tápanyagszükséglet biztosítása </w:t>
      </w:r>
    </w:p>
    <w:p w:rsidR="0065521A" w:rsidRPr="00421271" w:rsidRDefault="0065521A" w:rsidP="0069211D">
      <w:pPr>
        <w:numPr>
          <w:ilvl w:val="0"/>
          <w:numId w:val="17"/>
        </w:numPr>
        <w:spacing w:after="200" w:line="276" w:lineRule="auto"/>
        <w:rPr>
          <w:rFonts w:ascii="Calibri" w:hAnsi="Calibri"/>
        </w:rPr>
      </w:pPr>
      <w:r w:rsidRPr="00421271">
        <w:rPr>
          <w:rFonts w:ascii="Calibri" w:hAnsi="Calibri"/>
        </w:rPr>
        <w:t>Karon ülő gyermek, gondozási feladatainak folytonossága: tisztázás, etetés kézből, altatás</w:t>
      </w:r>
    </w:p>
    <w:p w:rsidR="0065521A" w:rsidRPr="00421271" w:rsidRDefault="0065521A" w:rsidP="0069211D">
      <w:pPr>
        <w:numPr>
          <w:ilvl w:val="0"/>
          <w:numId w:val="17"/>
        </w:numPr>
        <w:spacing w:after="200" w:line="276" w:lineRule="auto"/>
        <w:rPr>
          <w:rFonts w:ascii="Calibri" w:hAnsi="Calibri"/>
        </w:rPr>
      </w:pPr>
      <w:r>
        <w:rPr>
          <w:rFonts w:ascii="Calibri" w:hAnsi="Calibri"/>
        </w:rPr>
        <w:t xml:space="preserve"> Alvási igény: b</w:t>
      </w:r>
      <w:r w:rsidRPr="00421271">
        <w:rPr>
          <w:rFonts w:ascii="Calibri" w:hAnsi="Calibri"/>
        </w:rPr>
        <w:t>ölcsődénkben a kisebb gyermekeknek lehetőségük nyílik napi kétszeri alvásra, illetve a délutáni alvás kezdete és időtartama is igényeik szerint változhat</w:t>
      </w:r>
    </w:p>
    <w:p w:rsidR="0065521A" w:rsidRPr="00421271" w:rsidRDefault="0065521A" w:rsidP="0069211D">
      <w:pPr>
        <w:numPr>
          <w:ilvl w:val="0"/>
          <w:numId w:val="17"/>
        </w:numPr>
        <w:spacing w:after="200" w:line="276" w:lineRule="auto"/>
        <w:rPr>
          <w:rFonts w:ascii="Calibri" w:hAnsi="Calibri"/>
        </w:rPr>
      </w:pPr>
      <w:r w:rsidRPr="00421271">
        <w:rPr>
          <w:rFonts w:ascii="Calibri" w:hAnsi="Calibri"/>
        </w:rPr>
        <w:t xml:space="preserve"> Az egyes gondozási feladatok időtartama az önállósodási törekvések elősegítése érdekében eltérő lehet</w:t>
      </w:r>
    </w:p>
    <w:p w:rsidR="0065521A" w:rsidRPr="00AC03A2" w:rsidRDefault="0065521A" w:rsidP="00145FA1">
      <w:pPr>
        <w:rPr>
          <w:rFonts w:ascii="Calibri" w:hAnsi="Calibri"/>
        </w:rPr>
      </w:pPr>
      <w:r w:rsidRPr="00AC03A2">
        <w:rPr>
          <w:rFonts w:ascii="Calibri" w:hAnsi="Calibri"/>
        </w:rPr>
        <w:t>Gyermekek érkezése, távozása</w:t>
      </w:r>
    </w:p>
    <w:p w:rsidR="0065521A" w:rsidRPr="00421271" w:rsidRDefault="0065521A" w:rsidP="0069211D">
      <w:pPr>
        <w:numPr>
          <w:ilvl w:val="0"/>
          <w:numId w:val="18"/>
        </w:numPr>
        <w:spacing w:after="200" w:line="276" w:lineRule="auto"/>
        <w:rPr>
          <w:rFonts w:ascii="Calibri" w:hAnsi="Calibri"/>
        </w:rPr>
      </w:pPr>
      <w:r w:rsidRPr="00421271">
        <w:rPr>
          <w:rFonts w:ascii="Calibri" w:hAnsi="Calibri"/>
        </w:rPr>
        <w:t>Korán érkező gyermekeknek lehetőségük van 1-1,5 óra alvásra, pihenésre. Ők a csoport sorrendjében legelöl helyezkednek el.</w:t>
      </w:r>
    </w:p>
    <w:p w:rsidR="0065521A" w:rsidRPr="00421271" w:rsidRDefault="0065521A" w:rsidP="0069211D">
      <w:pPr>
        <w:numPr>
          <w:ilvl w:val="0"/>
          <w:numId w:val="18"/>
        </w:numPr>
        <w:spacing w:after="200" w:line="276" w:lineRule="auto"/>
        <w:rPr>
          <w:rFonts w:ascii="Calibri" w:hAnsi="Calibri"/>
        </w:rPr>
      </w:pPr>
      <w:r w:rsidRPr="00421271">
        <w:rPr>
          <w:rFonts w:ascii="Calibri" w:hAnsi="Calibri"/>
        </w:rPr>
        <w:t xml:space="preserve">Fél 9 után érkező éhes gyermeket igény szerint megreggeliztetjük. </w:t>
      </w:r>
    </w:p>
    <w:p w:rsidR="0065521A" w:rsidRPr="00421271" w:rsidRDefault="0065521A" w:rsidP="0069211D">
      <w:pPr>
        <w:numPr>
          <w:ilvl w:val="0"/>
          <w:numId w:val="18"/>
        </w:numPr>
        <w:spacing w:after="200" w:line="276" w:lineRule="auto"/>
        <w:rPr>
          <w:rFonts w:ascii="Calibri" w:hAnsi="Calibri"/>
        </w:rPr>
      </w:pPr>
      <w:r w:rsidRPr="00421271">
        <w:rPr>
          <w:rFonts w:ascii="Calibri" w:hAnsi="Calibri"/>
        </w:rPr>
        <w:t>Este 6-ig itt lévő gyermekeknek pótuzsonna biztosítása.</w:t>
      </w:r>
    </w:p>
    <w:p w:rsidR="0065521A" w:rsidRPr="00AC03A2" w:rsidRDefault="0065521A" w:rsidP="00145FA1">
      <w:pPr>
        <w:rPr>
          <w:rFonts w:ascii="Calibri" w:hAnsi="Calibri"/>
        </w:rPr>
      </w:pPr>
      <w:r w:rsidRPr="00AC03A2">
        <w:rPr>
          <w:rFonts w:ascii="Calibri" w:hAnsi="Calibri"/>
        </w:rPr>
        <w:t>Időjárás</w:t>
      </w:r>
    </w:p>
    <w:p w:rsidR="0065521A" w:rsidRPr="00421271" w:rsidRDefault="0065521A" w:rsidP="0069211D">
      <w:pPr>
        <w:numPr>
          <w:ilvl w:val="0"/>
          <w:numId w:val="19"/>
        </w:numPr>
        <w:spacing w:after="200" w:line="276" w:lineRule="auto"/>
        <w:rPr>
          <w:rFonts w:ascii="Calibri" w:hAnsi="Calibri"/>
        </w:rPr>
      </w:pPr>
      <w:r w:rsidRPr="00421271">
        <w:rPr>
          <w:rFonts w:ascii="Calibri" w:hAnsi="Calibri"/>
        </w:rPr>
        <w:t>Gondozási feladatok időtartamát meghosszabbítja, a hideg időjárásban, a ruházat mennyisége</w:t>
      </w:r>
    </w:p>
    <w:p w:rsidR="0065521A" w:rsidRPr="00421271" w:rsidRDefault="0065521A" w:rsidP="0069211D">
      <w:pPr>
        <w:numPr>
          <w:ilvl w:val="0"/>
          <w:numId w:val="19"/>
        </w:numPr>
        <w:spacing w:after="200" w:line="276" w:lineRule="auto"/>
        <w:rPr>
          <w:rFonts w:ascii="Calibri" w:hAnsi="Calibri"/>
        </w:rPr>
      </w:pPr>
      <w:r w:rsidRPr="00421271">
        <w:rPr>
          <w:rFonts w:ascii="Calibri" w:hAnsi="Calibri"/>
        </w:rPr>
        <w:t>Szabadlevegőn tartózkodás időtartama a hideg, illetve a túl meleg időszakban lerövidül</w:t>
      </w:r>
    </w:p>
    <w:p w:rsidR="0065521A" w:rsidRPr="004D00EF" w:rsidRDefault="0065521A" w:rsidP="00145FA1">
      <w:pPr>
        <w:rPr>
          <w:rFonts w:ascii="Calibri" w:hAnsi="Calibri"/>
        </w:rPr>
      </w:pPr>
      <w:r w:rsidRPr="004D00EF">
        <w:rPr>
          <w:rFonts w:ascii="Calibri" w:hAnsi="Calibri"/>
        </w:rPr>
        <w:t>Csoportlétszám, csoportösszetétel, fejlettség</w:t>
      </w:r>
    </w:p>
    <w:p w:rsidR="0065521A" w:rsidRPr="00E82B8D" w:rsidRDefault="0065521A" w:rsidP="0069211D">
      <w:pPr>
        <w:numPr>
          <w:ilvl w:val="0"/>
          <w:numId w:val="33"/>
        </w:numPr>
        <w:spacing w:line="360" w:lineRule="auto"/>
        <w:rPr>
          <w:rFonts w:ascii="Calibri" w:hAnsi="Calibri"/>
        </w:rPr>
      </w:pPr>
      <w:r w:rsidRPr="00421271">
        <w:rPr>
          <w:rFonts w:ascii="Calibri" w:hAnsi="Calibri"/>
        </w:rPr>
        <w:t>A változó csoportlétszám, összetétel és a fejlettségi szintnek megfelelően alakul a játéktevékenység és az önállósodási törekvések kibontakoztatása.</w:t>
      </w:r>
    </w:p>
    <w:p w:rsidR="0065521A" w:rsidRDefault="0065521A" w:rsidP="00364CE7">
      <w:pPr>
        <w:spacing w:line="360" w:lineRule="auto"/>
        <w:jc w:val="both"/>
        <w:rPr>
          <w:rFonts w:ascii="Times New Roman" w:hAnsi="Times New Roman"/>
          <w:b/>
          <w:i/>
        </w:rPr>
      </w:pPr>
    </w:p>
    <w:p w:rsidR="0065521A" w:rsidRPr="00A33555" w:rsidRDefault="0065521A" w:rsidP="008E2E83">
      <w:pPr>
        <w:tabs>
          <w:tab w:val="left" w:pos="426"/>
        </w:tabs>
        <w:spacing w:line="360" w:lineRule="auto"/>
        <w:jc w:val="both"/>
        <w:rPr>
          <w:rFonts w:ascii="Calibri" w:hAnsi="Calibri"/>
        </w:rPr>
      </w:pPr>
    </w:p>
    <w:p w:rsidR="0065521A" w:rsidRPr="00F249BB" w:rsidRDefault="0065521A" w:rsidP="00145FA1">
      <w:pPr>
        <w:pStyle w:val="Heading2"/>
        <w:rPr>
          <w:rFonts w:ascii="Calibri" w:hAnsi="Calibri" w:cs="Calibri"/>
          <w:u w:val="single"/>
        </w:rPr>
      </w:pPr>
      <w:r w:rsidRPr="00A33555">
        <w:rPr>
          <w:rFonts w:ascii="Calibri" w:hAnsi="Calibri" w:cs="Calibri"/>
          <w:sz w:val="24"/>
          <w:szCs w:val="24"/>
        </w:rPr>
        <w:br w:type="page"/>
      </w:r>
      <w:bookmarkStart w:id="61" w:name="_Toc387047675"/>
      <w:r w:rsidRPr="00F249BB">
        <w:rPr>
          <w:rFonts w:ascii="Calibri" w:hAnsi="Calibri"/>
        </w:rPr>
        <w:t>Ünnepeink, hagyományok</w:t>
      </w:r>
      <w:bookmarkEnd w:id="61"/>
      <w:r w:rsidRPr="00F249BB">
        <w:rPr>
          <w:rFonts w:ascii="Calibri" w:hAnsi="Calibri" w:cs="Calibri"/>
          <w:u w:val="single"/>
        </w:rPr>
        <w:t xml:space="preserve"> </w:t>
      </w:r>
    </w:p>
    <w:p w:rsidR="0065521A" w:rsidRDefault="0065521A" w:rsidP="001B25F4">
      <w:pPr>
        <w:tabs>
          <w:tab w:val="left" w:pos="2410"/>
        </w:tabs>
        <w:spacing w:before="100" w:beforeAutospacing="1"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Az ünnepek hagyományok tisztelete, megtartása az értékteremtő jellegén túlmenően hozzájárul a mélyebb bölcsőde-család kapcsolat kialakításához.</w:t>
      </w:r>
    </w:p>
    <w:p w:rsidR="0065521A" w:rsidRPr="00C332BE" w:rsidRDefault="0065521A" w:rsidP="00364CE7">
      <w:pPr>
        <w:tabs>
          <w:tab w:val="left" w:pos="2410"/>
        </w:tabs>
        <w:spacing w:line="360" w:lineRule="auto"/>
        <w:rPr>
          <w:rFonts w:ascii="Calibri" w:hAnsi="Calibri" w:cs="Calibri"/>
        </w:rPr>
      </w:pPr>
    </w:p>
    <w:p w:rsidR="0065521A" w:rsidRPr="0000706A" w:rsidRDefault="0065521A" w:rsidP="00364CE7">
      <w:pPr>
        <w:tabs>
          <w:tab w:val="left" w:pos="2410"/>
        </w:tabs>
        <w:spacing w:line="360" w:lineRule="auto"/>
        <w:rPr>
          <w:rFonts w:ascii="Calibri" w:hAnsi="Calibri" w:cs="Calibri"/>
          <w:b/>
        </w:rPr>
      </w:pPr>
      <w:r w:rsidRPr="0000706A">
        <w:rPr>
          <w:rFonts w:ascii="Calibri" w:hAnsi="Calibri" w:cs="Calibri"/>
          <w:b/>
        </w:rPr>
        <w:t>Az alábbi ünnepeket tartjuk fontosnak:</w:t>
      </w:r>
    </w:p>
    <w:p w:rsidR="0065521A" w:rsidRPr="0082311F" w:rsidRDefault="0065521A" w:rsidP="0069211D">
      <w:pPr>
        <w:numPr>
          <w:ilvl w:val="0"/>
          <w:numId w:val="22"/>
        </w:numPr>
        <w:spacing w:line="360" w:lineRule="auto"/>
        <w:rPr>
          <w:rFonts w:ascii="Calibri" w:hAnsi="Calibri" w:cs="Calibri"/>
        </w:rPr>
      </w:pPr>
      <w:r w:rsidRPr="0000706A">
        <w:rPr>
          <w:rFonts w:ascii="Calibri" w:hAnsi="Calibri" w:cs="Calibri"/>
          <w:i/>
        </w:rPr>
        <w:t>Mikulás</w:t>
      </w:r>
      <w:r>
        <w:rPr>
          <w:rFonts w:ascii="Calibri" w:hAnsi="Calibri" w:cs="Calibri"/>
        </w:rPr>
        <w:br/>
      </w:r>
      <w:r w:rsidRPr="0082311F">
        <w:rPr>
          <w:rFonts w:ascii="Calibri" w:hAnsi="Calibri" w:cs="Calibri"/>
        </w:rPr>
        <w:t xml:space="preserve">Mikulásnak öltözött felnőtt végigjárja a csoportokat, és megajándékozza a gyermekeket.  </w:t>
      </w:r>
    </w:p>
    <w:p w:rsidR="0065521A" w:rsidRPr="0082311F" w:rsidRDefault="0065521A" w:rsidP="0069211D">
      <w:pPr>
        <w:numPr>
          <w:ilvl w:val="0"/>
          <w:numId w:val="22"/>
        </w:numPr>
        <w:tabs>
          <w:tab w:val="left" w:pos="709"/>
        </w:tabs>
        <w:spacing w:line="360" w:lineRule="auto"/>
        <w:rPr>
          <w:rFonts w:ascii="Calibri" w:hAnsi="Calibri" w:cs="Calibri"/>
        </w:rPr>
      </w:pPr>
      <w:r w:rsidRPr="0000706A">
        <w:rPr>
          <w:rFonts w:ascii="Calibri" w:hAnsi="Calibri" w:cs="Calibri"/>
          <w:i/>
        </w:rPr>
        <w:t>Adventi készülődés, Karácsonyi vásár</w:t>
      </w:r>
      <w:r>
        <w:rPr>
          <w:rFonts w:ascii="Calibri" w:hAnsi="Calibri" w:cs="Calibri"/>
        </w:rPr>
        <w:br/>
      </w:r>
      <w:r w:rsidRPr="0082311F">
        <w:rPr>
          <w:rFonts w:ascii="Calibri" w:hAnsi="Calibri" w:cs="Calibri"/>
        </w:rPr>
        <w:t>A</w:t>
      </w:r>
      <w:r>
        <w:rPr>
          <w:rFonts w:ascii="Calibri" w:hAnsi="Calibri" w:cs="Calibri"/>
        </w:rPr>
        <w:t xml:space="preserve"> </w:t>
      </w:r>
      <w:r w:rsidRPr="0082311F">
        <w:rPr>
          <w:rFonts w:ascii="Calibri" w:hAnsi="Calibri" w:cs="Calibri"/>
        </w:rPr>
        <w:t>gondozónők a gyerekekkel együtt</w:t>
      </w:r>
      <w:r>
        <w:rPr>
          <w:rFonts w:ascii="Calibri" w:hAnsi="Calibri" w:cs="Calibri"/>
        </w:rPr>
        <w:t>,</w:t>
      </w:r>
      <w:r w:rsidRPr="0082311F">
        <w:rPr>
          <w:rFonts w:ascii="Calibri" w:hAnsi="Calibri" w:cs="Calibri"/>
        </w:rPr>
        <w:t xml:space="preserve"> ajtó és ablak díszeket készítenek, melyeket a bölcsőde épületében elhelyezünk. </w:t>
      </w:r>
    </w:p>
    <w:p w:rsidR="0065521A" w:rsidRPr="0082311F" w:rsidRDefault="0065521A" w:rsidP="0069211D">
      <w:pPr>
        <w:numPr>
          <w:ilvl w:val="0"/>
          <w:numId w:val="22"/>
        </w:numPr>
        <w:tabs>
          <w:tab w:val="left" w:pos="709"/>
        </w:tabs>
        <w:spacing w:line="360" w:lineRule="auto"/>
        <w:rPr>
          <w:rFonts w:ascii="Calibri" w:hAnsi="Calibri" w:cs="Calibri"/>
        </w:rPr>
      </w:pPr>
      <w:r w:rsidRPr="0000706A">
        <w:rPr>
          <w:rFonts w:ascii="Calibri" w:hAnsi="Calibri" w:cs="Calibri"/>
          <w:i/>
        </w:rPr>
        <w:t>Húsvét</w:t>
      </w:r>
      <w:r>
        <w:rPr>
          <w:rFonts w:ascii="Calibri" w:hAnsi="Calibri" w:cs="Calibri"/>
        </w:rPr>
        <w:br/>
      </w:r>
      <w:r w:rsidRPr="0082311F">
        <w:rPr>
          <w:rFonts w:ascii="Calibri" w:hAnsi="Calibri" w:cs="Calibri"/>
        </w:rPr>
        <w:t>Tojáskeresés a játszóudvaron.</w:t>
      </w:r>
    </w:p>
    <w:p w:rsidR="0065521A" w:rsidRPr="0082311F" w:rsidRDefault="0065521A" w:rsidP="0069211D">
      <w:pPr>
        <w:numPr>
          <w:ilvl w:val="0"/>
          <w:numId w:val="22"/>
        </w:numPr>
        <w:tabs>
          <w:tab w:val="left" w:pos="709"/>
        </w:tabs>
        <w:spacing w:line="360" w:lineRule="auto"/>
        <w:rPr>
          <w:rFonts w:ascii="Calibri" w:hAnsi="Calibri" w:cs="Calibri"/>
        </w:rPr>
      </w:pPr>
      <w:r w:rsidRPr="0000706A">
        <w:rPr>
          <w:rFonts w:ascii="Calibri" w:hAnsi="Calibri" w:cs="Calibri"/>
          <w:i/>
        </w:rPr>
        <w:t>Anyák napja</w:t>
      </w:r>
      <w:r>
        <w:rPr>
          <w:rFonts w:ascii="Calibri" w:hAnsi="Calibri" w:cs="Calibri"/>
        </w:rPr>
        <w:br/>
      </w:r>
      <w:r w:rsidRPr="0082311F">
        <w:rPr>
          <w:rFonts w:ascii="Calibri" w:hAnsi="Calibri" w:cs="Calibri"/>
        </w:rPr>
        <w:t xml:space="preserve">Csoportonként önálló ünneplés. </w:t>
      </w:r>
    </w:p>
    <w:p w:rsidR="0065521A" w:rsidRDefault="0065521A" w:rsidP="0069211D">
      <w:pPr>
        <w:numPr>
          <w:ilvl w:val="0"/>
          <w:numId w:val="22"/>
        </w:numPr>
        <w:tabs>
          <w:tab w:val="left" w:pos="709"/>
        </w:tabs>
        <w:spacing w:line="360" w:lineRule="auto"/>
        <w:rPr>
          <w:rFonts w:ascii="Calibri" w:hAnsi="Calibri" w:cs="Calibri"/>
        </w:rPr>
      </w:pPr>
      <w:r w:rsidRPr="006F2A78">
        <w:rPr>
          <w:rFonts w:ascii="Calibri" w:hAnsi="Calibri" w:cs="Calibri"/>
          <w:i/>
        </w:rPr>
        <w:t>Család,- és Gyermeknap</w:t>
      </w:r>
    </w:p>
    <w:p w:rsidR="0065521A" w:rsidRPr="0082311F" w:rsidRDefault="0065521A" w:rsidP="004866A9">
      <w:pPr>
        <w:tabs>
          <w:tab w:val="left" w:pos="709"/>
        </w:tabs>
        <w:spacing w:line="360" w:lineRule="auto"/>
        <w:ind w:left="720"/>
        <w:rPr>
          <w:rFonts w:ascii="Calibri" w:hAnsi="Calibri" w:cs="Calibri"/>
        </w:rPr>
      </w:pPr>
      <w:r w:rsidRPr="0082311F">
        <w:rPr>
          <w:rFonts w:ascii="Calibri" w:hAnsi="Calibri" w:cs="Calibri"/>
        </w:rPr>
        <w:t xml:space="preserve">A gyermekek családjukkal érkeznek hozzánk. A kicsik szüleikkel, ismert, biztonságos környezetben kézműveskedhetnek, játszhatnak. A családok szívesen részt vesznek a kisgyermeknevelők által rendezett sorversenyeken, énekversenyeken. Mindenki örömmel várja a helyi tűzoltókat, mentősöket, néptáncosokat. </w:t>
      </w:r>
    </w:p>
    <w:p w:rsidR="0065521A" w:rsidRDefault="0065521A" w:rsidP="00364CE7">
      <w:pPr>
        <w:spacing w:line="360" w:lineRule="auto"/>
      </w:pPr>
    </w:p>
    <w:p w:rsidR="0065521A" w:rsidRPr="00F249BB" w:rsidRDefault="0065521A" w:rsidP="0082311F">
      <w:pPr>
        <w:pStyle w:val="Heading1"/>
        <w:rPr>
          <w:rFonts w:ascii="Calibri" w:hAnsi="Calibri"/>
        </w:rPr>
      </w:pPr>
      <w:r>
        <w:br w:type="page"/>
      </w:r>
      <w:bookmarkStart w:id="62" w:name="_Toc387047676"/>
      <w:r w:rsidRPr="00F249BB">
        <w:rPr>
          <w:rFonts w:ascii="Calibri" w:hAnsi="Calibri"/>
        </w:rPr>
        <w:t>Táplálkozás</w:t>
      </w:r>
      <w:bookmarkEnd w:id="62"/>
    </w:p>
    <w:p w:rsidR="0065521A" w:rsidRDefault="0065521A" w:rsidP="00364CE7">
      <w:pPr>
        <w:spacing w:before="100" w:beforeAutospacing="1" w:line="360" w:lineRule="auto"/>
        <w:rPr>
          <w:rFonts w:ascii="Calibri" w:hAnsi="Calibri"/>
        </w:rPr>
      </w:pPr>
      <w:r>
        <w:rPr>
          <w:rFonts w:ascii="Calibri" w:hAnsi="Calibri"/>
        </w:rPr>
        <w:t>A gyermekek optimális fejlődéséhez elengedhetetlen a megfelelő mennyiségű és minőségű táplálék, a korosztály tápanyagszükségletének megfelelően. Bölcsődénk az egészséges táplálkozást kiemelt fontosságúnak tartja. Intézményünk a HACCP minőségbiztosítási rendszer alapján, működik.</w:t>
      </w:r>
    </w:p>
    <w:p w:rsidR="0065521A" w:rsidRPr="00F249BB" w:rsidRDefault="0065521A" w:rsidP="0082311F">
      <w:pPr>
        <w:pStyle w:val="Heading2"/>
        <w:rPr>
          <w:rFonts w:ascii="Calibri" w:hAnsi="Calibri"/>
        </w:rPr>
      </w:pPr>
      <w:bookmarkStart w:id="63" w:name="_Toc387047677"/>
      <w:r w:rsidRPr="00F249BB">
        <w:rPr>
          <w:rFonts w:ascii="Calibri" w:hAnsi="Calibri"/>
        </w:rPr>
        <w:t>A kisgyermekek élelmezése</w:t>
      </w:r>
      <w:bookmarkEnd w:id="63"/>
    </w:p>
    <w:p w:rsidR="0065521A" w:rsidRPr="004D1E6B" w:rsidRDefault="0065521A" w:rsidP="00364CE7">
      <w:pPr>
        <w:spacing w:before="100" w:beforeAutospacing="1" w:line="360" w:lineRule="auto"/>
        <w:rPr>
          <w:rFonts w:ascii="Calibri" w:hAnsi="Calibri" w:cs="Arial"/>
        </w:rPr>
      </w:pPr>
      <w:r w:rsidRPr="004D1E6B">
        <w:rPr>
          <w:rFonts w:ascii="Calibri" w:hAnsi="Calibri"/>
          <w:b/>
          <w:bCs/>
        </w:rPr>
        <w:t>A bölcsődés kisgyermek ajánlott napi energia és tápanyagbevitele</w:t>
      </w:r>
      <w:r>
        <w:rPr>
          <w:rFonts w:ascii="Calibri" w:hAnsi="Calibri"/>
        </w:rPr>
        <w:t>, melynek 75%-át a bölcsődei ételek biztosítják.</w:t>
      </w:r>
    </w:p>
    <w:p w:rsidR="0065521A" w:rsidRPr="00DE6157" w:rsidRDefault="0065521A" w:rsidP="009C46BB">
      <w:pPr>
        <w:spacing w:line="360" w:lineRule="auto"/>
        <w:rPr>
          <w:rFonts w:ascii="Calibri" w:hAnsi="Calibri"/>
          <w:i/>
        </w:rPr>
      </w:pPr>
      <w:r w:rsidRPr="00DE6157">
        <w:rPr>
          <w:rFonts w:ascii="Calibri" w:hAnsi="Calibri"/>
          <w:i/>
        </w:rPr>
        <w:t xml:space="preserve">Energia: 1100-1300 kal, </w:t>
      </w:r>
    </w:p>
    <w:p w:rsidR="0065521A" w:rsidRPr="00DE6157" w:rsidRDefault="0065521A" w:rsidP="009C46BB">
      <w:pPr>
        <w:spacing w:line="360" w:lineRule="auto"/>
        <w:rPr>
          <w:rFonts w:ascii="Calibri" w:hAnsi="Calibri" w:cs="Arial"/>
          <w:i/>
        </w:rPr>
      </w:pPr>
      <w:r w:rsidRPr="00DE6157">
        <w:rPr>
          <w:rFonts w:ascii="Calibri" w:hAnsi="Calibri"/>
          <w:i/>
        </w:rPr>
        <w:t>Fehérje: 41g 13 %</w:t>
      </w:r>
    </w:p>
    <w:p w:rsidR="0065521A" w:rsidRPr="00DE6157" w:rsidRDefault="0065521A" w:rsidP="009C46BB">
      <w:pPr>
        <w:spacing w:line="360" w:lineRule="auto"/>
        <w:rPr>
          <w:rFonts w:ascii="Calibri" w:hAnsi="Calibri" w:cs="Arial"/>
          <w:i/>
        </w:rPr>
      </w:pPr>
      <w:r w:rsidRPr="00DE6157">
        <w:rPr>
          <w:rFonts w:ascii="Calibri" w:hAnsi="Calibri"/>
          <w:i/>
        </w:rPr>
        <w:t>Zsír: 42g 30%</w:t>
      </w:r>
    </w:p>
    <w:p w:rsidR="0065521A" w:rsidRDefault="0065521A" w:rsidP="00DE6157">
      <w:pPr>
        <w:spacing w:line="360" w:lineRule="auto"/>
        <w:rPr>
          <w:rFonts w:ascii="Calibri" w:hAnsi="Calibri" w:cs="Arial"/>
          <w:i/>
        </w:rPr>
      </w:pPr>
      <w:r w:rsidRPr="00DE6157">
        <w:rPr>
          <w:rFonts w:ascii="Calibri" w:hAnsi="Calibri"/>
          <w:i/>
        </w:rPr>
        <w:t>Szénhidrát:181g 57%</w:t>
      </w:r>
    </w:p>
    <w:p w:rsidR="0065521A" w:rsidRPr="00DE6157" w:rsidRDefault="0065521A" w:rsidP="004D0C08">
      <w:pPr>
        <w:spacing w:before="100" w:beforeAutospacing="1" w:line="360" w:lineRule="auto"/>
        <w:rPr>
          <w:rFonts w:ascii="Calibri" w:hAnsi="Calibri" w:cs="Arial"/>
          <w:i/>
        </w:rPr>
      </w:pPr>
      <w:r>
        <w:rPr>
          <w:rFonts w:ascii="Calibri" w:hAnsi="Calibri" w:cs="Arial"/>
        </w:rPr>
        <w:t>Étlapunkat szakember tervezi, melyet bölcsőde orvosi ellenőrzést követően, saját főzőkonyhánkban készítünk el. Friss természetes alapanyagokból válogatunk, óriási gondot fordítva a tisztításra és az egészséges elkészítési módokra. Az öt alapvető élelmiszercsoportból állítjuk össze a gyermekek étrendjét. A megfelelő mennyiségű folyadékpótlásról minden nap gondoskodunk. A bölcsődevezető, vagy az általa megbízott személy minden étkezés előtt, megkóstolja az ételt.</w:t>
      </w:r>
    </w:p>
    <w:p w:rsidR="0065521A" w:rsidRPr="004D1E6B" w:rsidRDefault="0065521A" w:rsidP="00364CE7">
      <w:pPr>
        <w:spacing w:line="360" w:lineRule="auto"/>
        <w:jc w:val="both"/>
        <w:rPr>
          <w:rFonts w:ascii="Calibri" w:hAnsi="Calibri"/>
        </w:rPr>
      </w:pPr>
      <w:r w:rsidRPr="004D1E6B">
        <w:rPr>
          <w:rFonts w:ascii="Calibri" w:hAnsi="Calibri"/>
        </w:rPr>
        <w:t>A bölcsődei élelmezés során a korszerű csecsemő- és kisgyermek-táplálási elveket kell figyelembe venni, úgy, hogy a táplálék:</w:t>
      </w:r>
    </w:p>
    <w:p w:rsidR="0065521A" w:rsidRPr="004D1E6B" w:rsidRDefault="0065521A" w:rsidP="00F30456">
      <w:pPr>
        <w:spacing w:before="120" w:line="360" w:lineRule="auto"/>
        <w:jc w:val="both"/>
        <w:rPr>
          <w:rFonts w:ascii="Calibri" w:hAnsi="Calibri"/>
        </w:rPr>
      </w:pPr>
      <w:r w:rsidRPr="004D1E6B">
        <w:rPr>
          <w:rFonts w:ascii="Calibri" w:hAnsi="Calibri"/>
        </w:rPr>
        <w:t>1. mennyiségileg elegendő és minőségileg helyes összetételű,</w:t>
      </w:r>
    </w:p>
    <w:p w:rsidR="0065521A" w:rsidRPr="004D1E6B" w:rsidRDefault="0065521A" w:rsidP="00364CE7">
      <w:pPr>
        <w:spacing w:line="360" w:lineRule="auto"/>
        <w:jc w:val="both"/>
        <w:rPr>
          <w:rFonts w:ascii="Calibri" w:hAnsi="Calibri"/>
        </w:rPr>
      </w:pPr>
      <w:r w:rsidRPr="004D1E6B">
        <w:rPr>
          <w:rFonts w:ascii="Calibri" w:hAnsi="Calibri"/>
        </w:rPr>
        <w:t>2. biztonságos, a higiénés követelményeknek megfelelő,</w:t>
      </w:r>
    </w:p>
    <w:p w:rsidR="0065521A" w:rsidRPr="004D1E6B" w:rsidRDefault="0065521A" w:rsidP="00364CE7">
      <w:pPr>
        <w:spacing w:line="360" w:lineRule="auto"/>
        <w:jc w:val="both"/>
        <w:rPr>
          <w:rFonts w:ascii="Calibri" w:hAnsi="Calibri"/>
        </w:rPr>
      </w:pPr>
      <w:r w:rsidRPr="004D1E6B">
        <w:rPr>
          <w:rFonts w:ascii="Calibri" w:hAnsi="Calibri"/>
        </w:rPr>
        <w:t>3. megfelelő konyhatechnikai eljárásokkal elkészített és élvezhető legyen.</w:t>
      </w:r>
    </w:p>
    <w:p w:rsidR="0065521A" w:rsidRPr="00F249BB" w:rsidRDefault="0065521A" w:rsidP="0082311F">
      <w:pPr>
        <w:pStyle w:val="Heading2"/>
        <w:rPr>
          <w:rFonts w:ascii="Calibri" w:hAnsi="Calibri"/>
        </w:rPr>
      </w:pPr>
      <w:bookmarkStart w:id="64" w:name="_Toc387047678"/>
      <w:r w:rsidRPr="00F249BB">
        <w:rPr>
          <w:rFonts w:ascii="Calibri" w:hAnsi="Calibri"/>
        </w:rPr>
        <w:t>Csecsemőtáplálás</w:t>
      </w:r>
      <w:bookmarkEnd w:id="64"/>
    </w:p>
    <w:p w:rsidR="0065521A" w:rsidRDefault="0065521A" w:rsidP="00A55A90">
      <w:pPr>
        <w:pStyle w:val="Szvegtrzs13"/>
        <w:shd w:val="clear" w:color="auto" w:fill="auto"/>
        <w:spacing w:before="100" w:beforeAutospacing="1" w:line="360" w:lineRule="auto"/>
        <w:ind w:left="23" w:right="23" w:firstLine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 csecsemők étkezési szokásai nagymértékben eltérnek a kisgyermekek étrendjétől. Nekik külön étlap szerint történik az étel elkészítése. </w:t>
      </w:r>
    </w:p>
    <w:p w:rsidR="0065521A" w:rsidRDefault="0065521A" w:rsidP="00364CE7">
      <w:pPr>
        <w:pStyle w:val="Szvegtrzs13"/>
        <w:shd w:val="clear" w:color="auto" w:fill="auto"/>
        <w:spacing w:line="360" w:lineRule="auto"/>
        <w:ind w:left="23" w:right="23" w:firstLine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 tápszert és a pépesített ételt a tejkonyhában készítjük el. Az ehhez szükséges edényeket, eszközöket külön mosogatjuk, tároljuk,</w:t>
      </w:r>
    </w:p>
    <w:p w:rsidR="0065521A" w:rsidRDefault="0065521A" w:rsidP="00364CE7">
      <w:pPr>
        <w:pStyle w:val="Szvegtrzs13"/>
        <w:shd w:val="clear" w:color="auto" w:fill="auto"/>
        <w:spacing w:line="360" w:lineRule="auto"/>
        <w:ind w:left="23" w:right="23" w:firstLine="0"/>
        <w:rPr>
          <w:rFonts w:ascii="Calibri" w:hAnsi="Calibri" w:cs="Calibri"/>
          <w:sz w:val="24"/>
          <w:szCs w:val="24"/>
        </w:rPr>
      </w:pPr>
      <w:r w:rsidRPr="00423BEF">
        <w:rPr>
          <w:rFonts w:ascii="Calibri" w:hAnsi="Calibri" w:cs="Calibri"/>
          <w:sz w:val="24"/>
          <w:szCs w:val="24"/>
        </w:rPr>
        <w:t>A különböző tápszerek eltérő felhasználási útmutatóira fokozatosan ügyelni kell.</w:t>
      </w:r>
      <w:bookmarkStart w:id="65" w:name="bookmark60"/>
    </w:p>
    <w:bookmarkEnd w:id="65"/>
    <w:p w:rsidR="0065521A" w:rsidRPr="00F249BB" w:rsidRDefault="0065521A" w:rsidP="0070529F">
      <w:pPr>
        <w:pStyle w:val="Heading1"/>
        <w:rPr>
          <w:rFonts w:ascii="Calibri" w:hAnsi="Calibri"/>
        </w:rPr>
      </w:pPr>
      <w:r>
        <w:br w:type="page"/>
      </w:r>
      <w:bookmarkStart w:id="66" w:name="_Toc387047679"/>
      <w:r w:rsidRPr="00F249BB">
        <w:rPr>
          <w:rFonts w:ascii="Calibri" w:hAnsi="Calibri"/>
          <w:sz w:val="28"/>
        </w:rPr>
        <w:t>Tárgyi felszereltség</w:t>
      </w:r>
      <w:bookmarkEnd w:id="66"/>
    </w:p>
    <w:p w:rsidR="0065521A" w:rsidRPr="007A0607" w:rsidRDefault="0065521A" w:rsidP="00487594">
      <w:pPr>
        <w:spacing w:before="100" w:beforeAutospacing="1" w:line="360" w:lineRule="auto"/>
        <w:rPr>
          <w:rFonts w:ascii="Calibri" w:hAnsi="Calibri"/>
        </w:rPr>
      </w:pPr>
      <w:r w:rsidRPr="007A0607">
        <w:rPr>
          <w:rFonts w:ascii="Calibri" w:hAnsi="Calibri"/>
        </w:rPr>
        <w:t xml:space="preserve">Bölcsődénk bútorzata, színvilága a kisgyermekek igényeihez igazodik. A bútorok kiválasztásánál fontos szempont volt a balesetek elkerülése szempontjából a lekerekített élű asztalok, székek, a könnyű tisztíthatóság és az esztétikus megjelenés. </w:t>
      </w:r>
    </w:p>
    <w:p w:rsidR="0065521A" w:rsidRPr="007A0607" w:rsidRDefault="0065521A" w:rsidP="00711D7D">
      <w:pPr>
        <w:spacing w:line="360" w:lineRule="auto"/>
        <w:rPr>
          <w:rFonts w:ascii="Calibri" w:hAnsi="Calibri"/>
        </w:rPr>
      </w:pPr>
      <w:r w:rsidRPr="007A0607">
        <w:rPr>
          <w:rFonts w:ascii="Calibri" w:hAnsi="Calibri"/>
        </w:rPr>
        <w:t>Játékaink az alapvető két szempontnak felelnek meg:</w:t>
      </w:r>
    </w:p>
    <w:p w:rsidR="0065521A" w:rsidRPr="007A0607" w:rsidRDefault="0065521A" w:rsidP="0069211D">
      <w:pPr>
        <w:numPr>
          <w:ilvl w:val="0"/>
          <w:numId w:val="21"/>
        </w:numPr>
        <w:spacing w:line="360" w:lineRule="auto"/>
        <w:rPr>
          <w:rFonts w:ascii="Calibri" w:hAnsi="Calibri"/>
        </w:rPr>
      </w:pPr>
      <w:r w:rsidRPr="007A0607">
        <w:rPr>
          <w:rFonts w:ascii="Calibri" w:hAnsi="Calibri"/>
        </w:rPr>
        <w:t xml:space="preserve">egészségügyi szempontok </w:t>
      </w:r>
    </w:p>
    <w:p w:rsidR="0065521A" w:rsidRPr="007A0607" w:rsidRDefault="0065521A" w:rsidP="0069211D">
      <w:pPr>
        <w:numPr>
          <w:ilvl w:val="0"/>
          <w:numId w:val="21"/>
        </w:numPr>
        <w:spacing w:line="360" w:lineRule="auto"/>
        <w:rPr>
          <w:rFonts w:ascii="Calibri" w:hAnsi="Calibri"/>
        </w:rPr>
      </w:pPr>
      <w:r w:rsidRPr="007A0607">
        <w:rPr>
          <w:rFonts w:ascii="Calibri" w:hAnsi="Calibri"/>
        </w:rPr>
        <w:t>pedagógiai szempontok</w:t>
      </w:r>
    </w:p>
    <w:p w:rsidR="0065521A" w:rsidRPr="007A0607" w:rsidRDefault="0065521A" w:rsidP="00395FF9">
      <w:pPr>
        <w:spacing w:line="360" w:lineRule="auto"/>
        <w:rPr>
          <w:rFonts w:ascii="Calibri" w:hAnsi="Calibri"/>
        </w:rPr>
      </w:pPr>
      <w:r w:rsidRPr="007A0607">
        <w:rPr>
          <w:rFonts w:ascii="Calibri" w:hAnsi="Calibri"/>
        </w:rPr>
        <w:t xml:space="preserve">A gyermekek eszközei, játékai, több tevékenységformához is használhatóak. Fontosnak tartjuk, hogy minden tevékenységformához legyenek megfelelő játékeszközök, amelyek színe, formája, nagysága, keltse fel a gyermek érdeklődését. A csecsemőkorúak játékai fajtájukban, méretükben eltérnek a tipegő korú gyermekekétől. Minden csoportban nyitott játékpolcon </w:t>
      </w:r>
      <w:r>
        <w:rPr>
          <w:rFonts w:ascii="Calibri" w:hAnsi="Calibri"/>
        </w:rPr>
        <w:t>vannak elhelyezve,</w:t>
      </w:r>
      <w:r w:rsidRPr="007A0607">
        <w:rPr>
          <w:rFonts w:ascii="Calibri" w:hAnsi="Calibri"/>
        </w:rPr>
        <w:t xml:space="preserve"> a Módszertani Útmutató által ajánlott alapjátékok, a nemek közti egyenlőséget is figyelembe véve.</w:t>
      </w:r>
    </w:p>
    <w:p w:rsidR="0065521A" w:rsidRPr="007A0607" w:rsidRDefault="0065521A" w:rsidP="00395FF9">
      <w:pPr>
        <w:spacing w:line="360" w:lineRule="auto"/>
        <w:rPr>
          <w:rFonts w:ascii="Calibri" w:hAnsi="Calibri"/>
        </w:rPr>
      </w:pPr>
      <w:r w:rsidRPr="007A0607">
        <w:rPr>
          <w:rFonts w:ascii="Calibri" w:hAnsi="Calibri"/>
        </w:rPr>
        <w:t xml:space="preserve">A csoportszobák mindegyikében megtalálható a „puha sarok”, ahol a játék közben elfáradt gyermek </w:t>
      </w:r>
      <w:r>
        <w:rPr>
          <w:rFonts w:ascii="Calibri" w:hAnsi="Calibri"/>
        </w:rPr>
        <w:t>meg</w:t>
      </w:r>
      <w:r w:rsidRPr="007A0607">
        <w:rPr>
          <w:rFonts w:ascii="Calibri" w:hAnsi="Calibri"/>
        </w:rPr>
        <w:t>pihenhet.</w:t>
      </w:r>
    </w:p>
    <w:p w:rsidR="0065521A" w:rsidRPr="007A0607" w:rsidRDefault="0065521A" w:rsidP="00395FF9">
      <w:pPr>
        <w:spacing w:line="360" w:lineRule="auto"/>
        <w:rPr>
          <w:rFonts w:ascii="Calibri" w:hAnsi="Calibri"/>
        </w:rPr>
      </w:pPr>
      <w:r w:rsidRPr="007A0607">
        <w:rPr>
          <w:rFonts w:ascii="Calibri" w:hAnsi="Calibri"/>
        </w:rPr>
        <w:t>Az évszakoknak, időjárásnak megfelelően használjuk a játs</w:t>
      </w:r>
      <w:r>
        <w:rPr>
          <w:rFonts w:ascii="Calibri" w:hAnsi="Calibri"/>
        </w:rPr>
        <w:t>zóudvart, teraszt, ahol futkáro</w:t>
      </w:r>
      <w:r w:rsidRPr="007A0607">
        <w:rPr>
          <w:rFonts w:ascii="Calibri" w:hAnsi="Calibri"/>
        </w:rPr>
        <w:t>zhatnak, motorozhatnak, homokozhatnak, pancsolhatnak a gyermekek. Esős időben a zárt teraszon motorozásra, mérleghintázásra van lehetőség. Szélsőséges hőmérséklet esetén nagymozgásos tevékenységeket a benti tornaszobában végzünk.</w:t>
      </w:r>
    </w:p>
    <w:p w:rsidR="0065521A" w:rsidRPr="007A0607" w:rsidRDefault="0065521A" w:rsidP="00395FF9">
      <w:pPr>
        <w:spacing w:line="360" w:lineRule="auto"/>
        <w:rPr>
          <w:rFonts w:ascii="Calibri" w:hAnsi="Calibri"/>
        </w:rPr>
      </w:pPr>
    </w:p>
    <w:p w:rsidR="0065521A" w:rsidRPr="00F249BB" w:rsidRDefault="0065521A" w:rsidP="0070529F">
      <w:pPr>
        <w:pStyle w:val="Heading1"/>
        <w:rPr>
          <w:rFonts w:ascii="Calibri" w:hAnsi="Calibri"/>
        </w:rPr>
      </w:pPr>
      <w:bookmarkStart w:id="67" w:name="bookmark30"/>
      <w:bookmarkStart w:id="68" w:name="_Toc279560585"/>
      <w:bookmarkStart w:id="69" w:name="_Toc279561420"/>
      <w:r>
        <w:br w:type="page"/>
      </w:r>
      <w:bookmarkStart w:id="70" w:name="_Toc387047680"/>
      <w:r w:rsidRPr="00F249BB">
        <w:rPr>
          <w:rFonts w:ascii="Calibri" w:hAnsi="Calibri"/>
          <w:sz w:val="28"/>
        </w:rPr>
        <w:t>Személyi feltételek</w:t>
      </w:r>
      <w:bookmarkEnd w:id="67"/>
      <w:bookmarkEnd w:id="68"/>
      <w:bookmarkEnd w:id="69"/>
      <w:bookmarkEnd w:id="70"/>
    </w:p>
    <w:p w:rsidR="0065521A" w:rsidRPr="00F249BB" w:rsidRDefault="0065521A" w:rsidP="0070529F">
      <w:pPr>
        <w:pStyle w:val="Heading2"/>
        <w:rPr>
          <w:rFonts w:ascii="Calibri" w:hAnsi="Calibri"/>
        </w:rPr>
      </w:pPr>
      <w:bookmarkStart w:id="71" w:name="_Toc387047681"/>
      <w:r w:rsidRPr="00F249BB">
        <w:rPr>
          <w:rFonts w:ascii="Calibri" w:hAnsi="Calibri"/>
        </w:rPr>
        <w:t>Képzett szakemberek</w:t>
      </w:r>
      <w:bookmarkEnd w:id="71"/>
      <w:r w:rsidRPr="00F249BB">
        <w:rPr>
          <w:rFonts w:ascii="Calibri" w:hAnsi="Calibri"/>
        </w:rPr>
        <w:t xml:space="preserve"> </w:t>
      </w:r>
    </w:p>
    <w:p w:rsidR="0065521A" w:rsidRDefault="0065521A" w:rsidP="00227D2C">
      <w:pPr>
        <w:spacing w:before="100" w:beforeAutospacing="1" w:line="360" w:lineRule="auto"/>
        <w:rPr>
          <w:b/>
        </w:rPr>
      </w:pPr>
      <w:r w:rsidRPr="004726F0">
        <w:rPr>
          <w:rFonts w:ascii="Calibri" w:hAnsi="Calibri"/>
        </w:rPr>
        <w:t>Böl</w:t>
      </w:r>
      <w:r>
        <w:rPr>
          <w:rFonts w:ascii="Calibri" w:hAnsi="Calibri"/>
        </w:rPr>
        <w:t xml:space="preserve">csődénket felsőfokú végzettségű szakember vezeti. A gyermekek gondozását-nevelését kisgyermeknevelői képzésben részt vett tanult, tapasztalt szakemberek látják el. A nevelőnői hivatás sokrétű ismeretet, tudást, tapasztalatot igényel, amely hozzájárul a gyermek harmonikus fejlődéséhez. A képzés alatt a gondozási műveletek megtanulásán túl, zenei, pszichológiai és egészségügyi ismereteket sajátítanak el. Bölcsődénkben két kisgyermeknevelő végzi felsőfokú tanulmányait kisgyermeknevelő szakon. </w:t>
      </w:r>
      <w:r w:rsidRPr="006F49CC">
        <w:rPr>
          <w:rFonts w:ascii="Calibri" w:hAnsi="Calibri" w:cs="Calibri"/>
        </w:rPr>
        <w:t xml:space="preserve">Az ő általuk hallott, elsajátított tudás </w:t>
      </w:r>
      <w:r>
        <w:rPr>
          <w:rFonts w:ascii="Calibri" w:hAnsi="Calibri" w:cs="Calibri"/>
        </w:rPr>
        <w:t>nagymértékben</w:t>
      </w:r>
      <w:r w:rsidRPr="006F49CC">
        <w:rPr>
          <w:rFonts w:ascii="Calibri" w:hAnsi="Calibri" w:cs="Calibri"/>
        </w:rPr>
        <w:t xml:space="preserve"> hozzájárul bölcsődénk szakmai fejlődéséhez.</w:t>
      </w:r>
      <w:r w:rsidRPr="00C26AD5">
        <w:rPr>
          <w:b/>
        </w:rPr>
        <w:t xml:space="preserve"> </w:t>
      </w:r>
    </w:p>
    <w:p w:rsidR="0065521A" w:rsidRPr="009E2F75" w:rsidRDefault="0065521A" w:rsidP="00711D7D">
      <w:pPr>
        <w:spacing w:line="360" w:lineRule="auto"/>
        <w:rPr>
          <w:rFonts w:ascii="Calibri" w:hAnsi="Calibri"/>
        </w:rPr>
      </w:pPr>
      <w:r w:rsidRPr="009271D7">
        <w:rPr>
          <w:rFonts w:ascii="Calibri" w:hAnsi="Calibri"/>
        </w:rPr>
        <w:t>S</w:t>
      </w:r>
      <w:r>
        <w:rPr>
          <w:rFonts w:ascii="Calibri" w:hAnsi="Calibri"/>
        </w:rPr>
        <w:t xml:space="preserve">zakembereink a 9/2000 (VIII.4.) SZCSM rendelet értelmében, a kötelező szakmai továbbképzéseken a tervben megfelelően részt vesznek. </w:t>
      </w:r>
    </w:p>
    <w:p w:rsidR="0065521A" w:rsidRPr="00F249BB" w:rsidRDefault="0065521A" w:rsidP="0070529F">
      <w:pPr>
        <w:pStyle w:val="Heading3"/>
        <w:rPr>
          <w:rFonts w:ascii="Calibri" w:hAnsi="Calibri"/>
        </w:rPr>
      </w:pPr>
      <w:bookmarkStart w:id="72" w:name="_Toc279560586"/>
      <w:bookmarkStart w:id="73" w:name="_Toc279561421"/>
      <w:bookmarkStart w:id="74" w:name="_Toc387047682"/>
      <w:r w:rsidRPr="00F249BB">
        <w:rPr>
          <w:rFonts w:ascii="Calibri" w:hAnsi="Calibri"/>
        </w:rPr>
        <w:t>Szakképesítést igénylő:</w:t>
      </w:r>
      <w:bookmarkEnd w:id="72"/>
      <w:bookmarkEnd w:id="73"/>
      <w:bookmarkEnd w:id="74"/>
    </w:p>
    <w:p w:rsidR="0065521A" w:rsidRPr="0058698F" w:rsidRDefault="0065521A" w:rsidP="000A7D69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100" w:beforeAutospacing="1" w:after="0" w:line="360" w:lineRule="auto"/>
        <w:ind w:left="357" w:hanging="357"/>
        <w:jc w:val="both"/>
        <w:rPr>
          <w:rFonts w:cs="Calibri"/>
          <w:noProof/>
          <w:sz w:val="24"/>
          <w:szCs w:val="24"/>
        </w:rPr>
      </w:pPr>
      <w:r w:rsidRPr="0058698F">
        <w:rPr>
          <w:rFonts w:cs="Calibri"/>
          <w:noProof/>
          <w:sz w:val="24"/>
          <w:szCs w:val="24"/>
        </w:rPr>
        <w:t>intézményvezető 1 fő</w:t>
      </w:r>
    </w:p>
    <w:p w:rsidR="0065521A" w:rsidRPr="0058698F" w:rsidRDefault="0065521A" w:rsidP="0069211D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  <w:noProof/>
          <w:sz w:val="24"/>
          <w:szCs w:val="24"/>
        </w:rPr>
      </w:pPr>
      <w:r w:rsidRPr="0058698F">
        <w:rPr>
          <w:rFonts w:cs="Calibri"/>
          <w:noProof/>
          <w:sz w:val="24"/>
          <w:szCs w:val="24"/>
        </w:rPr>
        <w:t>gondozónő 9 fő</w:t>
      </w:r>
    </w:p>
    <w:p w:rsidR="0065521A" w:rsidRPr="0058698F" w:rsidRDefault="0065521A" w:rsidP="0069211D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  <w:noProof/>
          <w:sz w:val="24"/>
          <w:szCs w:val="24"/>
        </w:rPr>
      </w:pPr>
      <w:r w:rsidRPr="0058698F">
        <w:rPr>
          <w:rFonts w:cs="Calibri"/>
          <w:noProof/>
          <w:sz w:val="24"/>
          <w:szCs w:val="24"/>
        </w:rPr>
        <w:t>szakács 1 fő</w:t>
      </w:r>
    </w:p>
    <w:p w:rsidR="0065521A" w:rsidRPr="00F249BB" w:rsidRDefault="0065521A" w:rsidP="0070529F">
      <w:pPr>
        <w:pStyle w:val="Heading3"/>
        <w:rPr>
          <w:rFonts w:ascii="Calibri" w:hAnsi="Calibri"/>
        </w:rPr>
      </w:pPr>
      <w:bookmarkStart w:id="75" w:name="_Toc279560587"/>
      <w:bookmarkStart w:id="76" w:name="_Toc279561422"/>
      <w:bookmarkStart w:id="77" w:name="_Toc387047683"/>
      <w:r w:rsidRPr="00F249BB">
        <w:rPr>
          <w:rFonts w:ascii="Calibri" w:hAnsi="Calibri"/>
        </w:rPr>
        <w:t>Szakképesítést nem igénylő:</w:t>
      </w:r>
      <w:bookmarkEnd w:id="75"/>
      <w:bookmarkEnd w:id="76"/>
      <w:bookmarkEnd w:id="77"/>
    </w:p>
    <w:p w:rsidR="0065521A" w:rsidRPr="0058698F" w:rsidRDefault="0065521A" w:rsidP="000A7D69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100" w:beforeAutospacing="1" w:after="0" w:line="360" w:lineRule="auto"/>
        <w:ind w:left="357" w:hanging="357"/>
        <w:jc w:val="both"/>
        <w:rPr>
          <w:rFonts w:cs="Calibri"/>
          <w:noProof/>
          <w:sz w:val="24"/>
          <w:szCs w:val="24"/>
        </w:rPr>
      </w:pPr>
      <w:r w:rsidRPr="0058698F">
        <w:rPr>
          <w:rFonts w:cs="Calibri"/>
          <w:noProof/>
          <w:sz w:val="24"/>
          <w:szCs w:val="24"/>
        </w:rPr>
        <w:t>gazdasági titkár 1 fő</w:t>
      </w:r>
    </w:p>
    <w:p w:rsidR="0065521A" w:rsidRPr="0058698F" w:rsidRDefault="0065521A" w:rsidP="0069211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  <w:noProof/>
          <w:sz w:val="24"/>
          <w:szCs w:val="24"/>
        </w:rPr>
      </w:pPr>
      <w:r w:rsidRPr="0058698F">
        <w:rPr>
          <w:rFonts w:cs="Calibri"/>
          <w:noProof/>
          <w:sz w:val="24"/>
          <w:szCs w:val="24"/>
        </w:rPr>
        <w:t>konyhalány</w:t>
      </w:r>
      <w:r>
        <w:rPr>
          <w:rFonts w:cs="Calibri"/>
          <w:noProof/>
          <w:sz w:val="24"/>
          <w:szCs w:val="24"/>
        </w:rPr>
        <w:t>, élelmezésvezető</w:t>
      </w:r>
      <w:r w:rsidRPr="0058698F">
        <w:rPr>
          <w:rFonts w:cs="Calibri"/>
          <w:noProof/>
          <w:sz w:val="24"/>
          <w:szCs w:val="24"/>
        </w:rPr>
        <w:t xml:space="preserve"> 1 fő</w:t>
      </w:r>
    </w:p>
    <w:p w:rsidR="0065521A" w:rsidRPr="0058698F" w:rsidRDefault="0065521A" w:rsidP="0069211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  <w:noProof/>
          <w:sz w:val="24"/>
          <w:szCs w:val="24"/>
        </w:rPr>
      </w:pPr>
      <w:r w:rsidRPr="0058698F">
        <w:rPr>
          <w:rFonts w:cs="Calibri"/>
          <w:noProof/>
          <w:sz w:val="24"/>
          <w:szCs w:val="24"/>
        </w:rPr>
        <w:t>t</w:t>
      </w:r>
      <w:r>
        <w:rPr>
          <w:rFonts w:cs="Calibri"/>
          <w:noProof/>
          <w:sz w:val="24"/>
          <w:szCs w:val="24"/>
        </w:rPr>
        <w:t>echnikai dolgozó, takarítónő 2</w:t>
      </w:r>
      <w:r w:rsidRPr="0058698F">
        <w:rPr>
          <w:rFonts w:cs="Calibri"/>
          <w:noProof/>
          <w:sz w:val="24"/>
          <w:szCs w:val="24"/>
        </w:rPr>
        <w:t xml:space="preserve"> fő</w:t>
      </w:r>
    </w:p>
    <w:p w:rsidR="0065521A" w:rsidRDefault="0065521A" w:rsidP="00711D7D">
      <w:pPr>
        <w:spacing w:line="360" w:lineRule="auto"/>
      </w:pPr>
    </w:p>
    <w:p w:rsidR="0065521A" w:rsidRDefault="0065521A" w:rsidP="00711D7D">
      <w:pPr>
        <w:spacing w:line="360" w:lineRule="auto"/>
      </w:pPr>
    </w:p>
    <w:p w:rsidR="0065521A" w:rsidRPr="00F249BB" w:rsidRDefault="0065521A" w:rsidP="0070529F">
      <w:pPr>
        <w:pStyle w:val="Heading1"/>
        <w:rPr>
          <w:rFonts w:ascii="Calibri" w:hAnsi="Calibri"/>
        </w:rPr>
      </w:pPr>
      <w:r>
        <w:br w:type="page"/>
      </w:r>
      <w:bookmarkStart w:id="78" w:name="_Toc387047684"/>
      <w:r w:rsidRPr="00F249BB">
        <w:rPr>
          <w:rFonts w:ascii="Calibri" w:hAnsi="Calibri"/>
        </w:rPr>
        <w:t>A bölcsődei nevelés-gondozás főbb helyzetei</w:t>
      </w:r>
      <w:bookmarkEnd w:id="78"/>
    </w:p>
    <w:p w:rsidR="0065521A" w:rsidRPr="00CE63FC" w:rsidRDefault="0065521A" w:rsidP="00E86E24">
      <w:pPr>
        <w:pStyle w:val="Szvegtrzs13"/>
        <w:shd w:val="clear" w:color="auto" w:fill="auto"/>
        <w:spacing w:before="100" w:beforeAutospacing="1" w:line="360" w:lineRule="auto"/>
        <w:ind w:right="23" w:firstLine="0"/>
        <w:rPr>
          <w:rFonts w:ascii="Calibri" w:hAnsi="Calibri" w:cs="Arial Unicode MS"/>
          <w:color w:val="000000"/>
          <w:sz w:val="24"/>
          <w:szCs w:val="24"/>
        </w:rPr>
      </w:pPr>
      <w:r w:rsidRPr="00CE63FC">
        <w:rPr>
          <w:rFonts w:ascii="Calibri" w:hAnsi="Calibri" w:cs="Arial Unicode MS"/>
          <w:color w:val="000000"/>
          <w:sz w:val="24"/>
          <w:szCs w:val="24"/>
        </w:rPr>
        <w:t xml:space="preserve">A bölcsődei </w:t>
      </w:r>
      <w:r>
        <w:rPr>
          <w:rFonts w:ascii="Calibri" w:hAnsi="Calibri" w:cs="Arial Unicode MS"/>
          <w:color w:val="000000"/>
          <w:sz w:val="24"/>
          <w:szCs w:val="24"/>
        </w:rPr>
        <w:t xml:space="preserve">élet alapvető helyzetei a gondozási-nevelési tevékenységek színterei. </w:t>
      </w:r>
    </w:p>
    <w:p w:rsidR="0065521A" w:rsidRPr="00F249BB" w:rsidRDefault="0065521A" w:rsidP="0070529F">
      <w:pPr>
        <w:pStyle w:val="Heading2"/>
        <w:rPr>
          <w:rFonts w:ascii="Calibri" w:hAnsi="Calibri"/>
        </w:rPr>
      </w:pPr>
      <w:bookmarkStart w:id="79" w:name="_Toc279560571"/>
      <w:bookmarkStart w:id="80" w:name="_Toc279561407"/>
      <w:bookmarkStart w:id="81" w:name="_Toc387047685"/>
      <w:r w:rsidRPr="00F249BB">
        <w:rPr>
          <w:rFonts w:ascii="Calibri" w:hAnsi="Calibri"/>
        </w:rPr>
        <w:t>Gondozás</w:t>
      </w:r>
      <w:bookmarkEnd w:id="79"/>
      <w:bookmarkEnd w:id="80"/>
      <w:bookmarkEnd w:id="81"/>
    </w:p>
    <w:p w:rsidR="0065521A" w:rsidRPr="00652EF4" w:rsidRDefault="0065521A" w:rsidP="004821BA">
      <w:pPr>
        <w:spacing w:line="360" w:lineRule="auto"/>
        <w:rPr>
          <w:rFonts w:ascii="Calibri" w:hAnsi="Calibri"/>
        </w:rPr>
      </w:pPr>
      <w:r w:rsidRPr="00652EF4">
        <w:rPr>
          <w:rFonts w:ascii="Calibri" w:hAnsi="Calibri"/>
        </w:rPr>
        <w:t>A g</w:t>
      </w:r>
      <w:r>
        <w:rPr>
          <w:rFonts w:ascii="Calibri" w:hAnsi="Calibri"/>
        </w:rPr>
        <w:t>ondozás egy bensőséges kapcsolat kisgyermeknevelő és kisgyermek között, melyben a cél a gyermek testi szükségleteinek kielégítése. A gondozási tevékenységek alkalmával a nevelő segíti a gyermek próbálkozásait, pozitív megerősítést ad egy-egy jól teljesített feladat elvégzése után. Fontos, hogy a gyermek érezze a gondozója által biztosított segítséget, odaadó figyelmet. A gyermek ilyenkor kiemelkedő figyelmet kap saját nevelőnőjétől. Lényeges az elegendő idő biztosítása, mivel a műveletek elvégzése rengeteg gyakorlást igényel. A gyermek a gondozási műveletek közben saját testi szükségletei kielégítése kapcsán ismeri meg önmagát és gondozónőjét. Gondozója az egész tevékenység alatt kommunikál a gyermekkel, amely segíti az egészséges személyiség kibontakozásában és az anyanyelvi fejlődésben.</w:t>
      </w:r>
    </w:p>
    <w:p w:rsidR="0065521A" w:rsidRPr="00F249BB" w:rsidRDefault="0065521A" w:rsidP="0070529F">
      <w:pPr>
        <w:pStyle w:val="Heading2"/>
        <w:rPr>
          <w:rFonts w:ascii="Calibri" w:hAnsi="Calibri"/>
        </w:rPr>
      </w:pPr>
      <w:bookmarkStart w:id="82" w:name="bookmark21"/>
      <w:bookmarkStart w:id="83" w:name="_Toc279560572"/>
      <w:bookmarkStart w:id="84" w:name="_Toc279561408"/>
      <w:bookmarkStart w:id="85" w:name="_Toc387047686"/>
      <w:r w:rsidRPr="00F249BB">
        <w:rPr>
          <w:rFonts w:ascii="Calibri" w:hAnsi="Calibri"/>
        </w:rPr>
        <w:t>Játék</w:t>
      </w:r>
      <w:bookmarkEnd w:id="82"/>
      <w:bookmarkEnd w:id="83"/>
      <w:bookmarkEnd w:id="84"/>
      <w:bookmarkEnd w:id="85"/>
    </w:p>
    <w:p w:rsidR="0065521A" w:rsidRDefault="0065521A" w:rsidP="000A7D69">
      <w:pPr>
        <w:pStyle w:val="Szvegtrzs13"/>
        <w:shd w:val="clear" w:color="auto" w:fill="auto"/>
        <w:spacing w:before="100" w:beforeAutospacing="1" w:line="360" w:lineRule="auto"/>
        <w:ind w:left="40" w:right="23" w:firstLine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 játék a gyermek alapvető megismerő tevékenységformája, mely által felfedezheti az őt körülvevő világot. A szocializáció képességének kialakulásában és a kisgyermek mindenre kiható fejlődésében kiemelt fontosságú a játéktevékenység.</w:t>
      </w:r>
    </w:p>
    <w:p w:rsidR="0065521A" w:rsidRDefault="0065521A" w:rsidP="00711D7D">
      <w:pPr>
        <w:pStyle w:val="Szvegtrzs13"/>
        <w:shd w:val="clear" w:color="auto" w:fill="auto"/>
        <w:spacing w:line="360" w:lineRule="auto"/>
        <w:ind w:left="40" w:right="20" w:firstLine="0"/>
        <w:rPr>
          <w:rFonts w:ascii="Calibri" w:hAnsi="Calibri" w:cs="Calibri"/>
          <w:sz w:val="24"/>
          <w:szCs w:val="24"/>
        </w:rPr>
      </w:pPr>
      <w:r w:rsidRPr="00423BEF">
        <w:rPr>
          <w:rFonts w:ascii="Calibri" w:hAnsi="Calibri" w:cs="Calibri"/>
          <w:sz w:val="24"/>
          <w:szCs w:val="24"/>
        </w:rPr>
        <w:t>A gondozónő a játék feltételeinek</w:t>
      </w:r>
      <w:r>
        <w:rPr>
          <w:rFonts w:ascii="Calibri" w:hAnsi="Calibri" w:cs="Calibri"/>
          <w:sz w:val="24"/>
          <w:szCs w:val="24"/>
        </w:rPr>
        <w:t xml:space="preserve"> </w:t>
      </w:r>
      <w:r w:rsidRPr="00423BEF">
        <w:rPr>
          <w:rFonts w:ascii="Calibri" w:hAnsi="Calibri" w:cs="Calibri"/>
          <w:sz w:val="24"/>
          <w:szCs w:val="24"/>
        </w:rPr>
        <w:t>biztosításával és nevelői magatartásával támogatja az elmélyült, nyugodt játéktevékenységet, a kreativitást. A gyermek igényeitől és a helyzettől függően kezdeményez, szerepet vállal a játékban, annak tartalmát ötleteivel, javaslataival színesíti. A játék ad elsősorban lehetőséget a társas kapcsolatok fejlődésére is. A többi gyermekkel való együttlét örömforrás a kisgyermek számára, a társak viselkedése mintát nyújt, segítve a szociális képességek fejlődését.</w:t>
      </w:r>
      <w:bookmarkStart w:id="86" w:name="bookmark22"/>
    </w:p>
    <w:p w:rsidR="0065521A" w:rsidRPr="00F249BB" w:rsidRDefault="0065521A" w:rsidP="0070529F">
      <w:pPr>
        <w:pStyle w:val="Heading2"/>
        <w:rPr>
          <w:rFonts w:ascii="Calibri" w:hAnsi="Calibri"/>
        </w:rPr>
      </w:pPr>
      <w:bookmarkStart w:id="87" w:name="_Toc387047687"/>
      <w:r w:rsidRPr="00F249BB">
        <w:rPr>
          <w:rFonts w:ascii="Calibri" w:hAnsi="Calibri"/>
        </w:rPr>
        <w:t>Mondóka, ének</w:t>
      </w:r>
      <w:bookmarkEnd w:id="86"/>
      <w:bookmarkEnd w:id="87"/>
    </w:p>
    <w:p w:rsidR="0065521A" w:rsidRDefault="0065521A" w:rsidP="00063CBE">
      <w:pPr>
        <w:pStyle w:val="Szvegtrzs13"/>
        <w:shd w:val="clear" w:color="auto" w:fill="auto"/>
        <w:spacing w:before="100" w:beforeAutospacing="1" w:line="360" w:lineRule="auto"/>
        <w:ind w:left="40" w:right="23" w:firstLine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 kisgyermekek zenei nevelése az érzelmi és az értelmi fejlődés alapja. Napi rendszerességgel hallgatunk komolyzenét, illetve a táncoláshoz népzenét. </w:t>
      </w:r>
    </w:p>
    <w:p w:rsidR="0065521A" w:rsidRDefault="0065521A" w:rsidP="00711D7D">
      <w:pPr>
        <w:pStyle w:val="Szvegtrzs13"/>
        <w:shd w:val="clear" w:color="auto" w:fill="auto"/>
        <w:spacing w:line="360" w:lineRule="auto"/>
        <w:ind w:left="40" w:right="23" w:firstLine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Bölcsődénk mondókás énekes gyűjteményt készített, melyet a szülők nagy örömmel fogadtak, így ők is énekelgethetnek, mondókázgathatnak gyermekükkel.</w:t>
      </w:r>
    </w:p>
    <w:p w:rsidR="0065521A" w:rsidRDefault="0065521A" w:rsidP="00711D7D">
      <w:pPr>
        <w:pStyle w:val="Szvegtrzs13"/>
        <w:shd w:val="clear" w:color="auto" w:fill="auto"/>
        <w:spacing w:line="360" w:lineRule="auto"/>
        <w:ind w:left="40" w:right="23" w:firstLine="0"/>
        <w:rPr>
          <w:rFonts w:ascii="Calibri" w:hAnsi="Calibri" w:cs="Calibri"/>
          <w:sz w:val="24"/>
          <w:szCs w:val="24"/>
        </w:rPr>
      </w:pPr>
      <w:r w:rsidRPr="00423BEF">
        <w:rPr>
          <w:rFonts w:ascii="Calibri" w:hAnsi="Calibri" w:cs="Calibri"/>
          <w:sz w:val="24"/>
          <w:szCs w:val="24"/>
        </w:rPr>
        <w:t>A bölcsődében sokrétű zenei élmény átélésére, tapasztalatszerzésre ad lehetőséget a környezet hangjainak megfigyelése, a gondozónő kellemes ének- és beszédhangja, spontán dúdolgatása, ritmusos szövegmondása, a dallam és ritmushangszerek hallgatása, megszólaltatása, a közös éneklés</w:t>
      </w:r>
      <w:r>
        <w:rPr>
          <w:rFonts w:ascii="Calibri" w:hAnsi="Calibri" w:cs="Calibri"/>
          <w:sz w:val="24"/>
          <w:szCs w:val="24"/>
        </w:rPr>
        <w:t xml:space="preserve">. </w:t>
      </w:r>
      <w:bookmarkStart w:id="88" w:name="bookmark23"/>
    </w:p>
    <w:p w:rsidR="0065521A" w:rsidRPr="00F249BB" w:rsidRDefault="0065521A" w:rsidP="0070529F">
      <w:pPr>
        <w:pStyle w:val="Heading2"/>
        <w:rPr>
          <w:rFonts w:ascii="Calibri" w:hAnsi="Calibri"/>
        </w:rPr>
      </w:pPr>
      <w:bookmarkStart w:id="89" w:name="_Toc387047688"/>
      <w:r w:rsidRPr="00F249BB">
        <w:rPr>
          <w:rFonts w:ascii="Calibri" w:hAnsi="Calibri"/>
        </w:rPr>
        <w:t>Vers, mese</w:t>
      </w:r>
      <w:bookmarkEnd w:id="88"/>
      <w:bookmarkEnd w:id="89"/>
    </w:p>
    <w:p w:rsidR="0065521A" w:rsidRPr="00EA3714" w:rsidRDefault="0065521A" w:rsidP="00063CBE">
      <w:pPr>
        <w:pStyle w:val="Szvegtrzs13"/>
        <w:shd w:val="clear" w:color="auto" w:fill="auto"/>
        <w:spacing w:before="100" w:beforeAutospacing="1" w:line="360" w:lineRule="auto"/>
        <w:ind w:left="40" w:right="23" w:firstLine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 gyermekek szívesen hallgatnak verseket, mondókákat, amelyek nagy hatással vannak a beszéd, a gondolkodás, az emlékezet és a képzelet fejlődésére.</w:t>
      </w:r>
    </w:p>
    <w:p w:rsidR="0065521A" w:rsidRDefault="0065521A" w:rsidP="00711D7D">
      <w:pPr>
        <w:pStyle w:val="Szvegtrzs13"/>
        <w:shd w:val="clear" w:color="auto" w:fill="auto"/>
        <w:spacing w:line="360" w:lineRule="auto"/>
        <w:ind w:left="40" w:right="20" w:firstLine="0"/>
        <w:rPr>
          <w:rFonts w:ascii="Calibri" w:hAnsi="Calibri" w:cs="Calibri"/>
          <w:sz w:val="24"/>
          <w:szCs w:val="24"/>
        </w:rPr>
      </w:pPr>
      <w:r w:rsidRPr="00423BEF">
        <w:rPr>
          <w:rFonts w:ascii="Calibri" w:hAnsi="Calibri" w:cs="Calibri"/>
          <w:sz w:val="24"/>
          <w:szCs w:val="24"/>
        </w:rPr>
        <w:t xml:space="preserve">A versnek elsősorban a ritmusa, a mesének pedig a tartalma hat az érzelmeken keresztül a személyiségre. </w:t>
      </w:r>
    </w:p>
    <w:p w:rsidR="0065521A" w:rsidRPr="00F249BB" w:rsidRDefault="0065521A" w:rsidP="0070529F">
      <w:pPr>
        <w:pStyle w:val="Heading2"/>
        <w:rPr>
          <w:rFonts w:ascii="Calibri" w:hAnsi="Calibri"/>
        </w:rPr>
      </w:pPr>
      <w:bookmarkStart w:id="90" w:name="_Toc387047689"/>
      <w:r w:rsidRPr="00F249BB">
        <w:rPr>
          <w:rFonts w:ascii="Calibri" w:hAnsi="Calibri"/>
        </w:rPr>
        <w:t>Alkotó tevékenységek</w:t>
      </w:r>
      <w:bookmarkEnd w:id="90"/>
    </w:p>
    <w:p w:rsidR="0065521A" w:rsidRPr="00434009" w:rsidRDefault="0065521A" w:rsidP="00063CBE">
      <w:pPr>
        <w:pStyle w:val="NoSpacing"/>
        <w:spacing w:before="100" w:beforeAutospacing="1" w:line="360" w:lineRule="auto"/>
        <w:rPr>
          <w:rFonts w:ascii="Calibri" w:hAnsi="Calibri"/>
        </w:rPr>
      </w:pPr>
      <w:bookmarkStart w:id="91" w:name="_Toc279560573"/>
      <w:bookmarkStart w:id="92" w:name="_Toc279561409"/>
      <w:r w:rsidRPr="00434009">
        <w:rPr>
          <w:rFonts w:ascii="Calibri" w:hAnsi="Calibri"/>
        </w:rPr>
        <w:t>A különféle alkotó tevékenységek feltételeinek biztosításával, a felébredő alkotókedv fenntartásával pozitívan járulunk hozzá a gyermek személyiségének fejlődéséhez. Fontos az elkészült alkotások pozitív bírálata, elismerése, amely segíti az alkotó tevékenységek iránti érdeklődést. Az önkifejezés mellett a kézügyesség, a térorientáció, a figyelem, a koncentráció és az esztétikai érzék egyaránt optimálisan fejlődik egy-egy tevékenység által.</w:t>
      </w:r>
    </w:p>
    <w:p w:rsidR="0065521A" w:rsidRPr="00434009" w:rsidRDefault="0065521A" w:rsidP="00364CE7">
      <w:pPr>
        <w:spacing w:line="360" w:lineRule="auto"/>
        <w:rPr>
          <w:rFonts w:ascii="Calibri" w:hAnsi="Calibri"/>
        </w:rPr>
      </w:pPr>
      <w:r w:rsidRPr="00434009">
        <w:rPr>
          <w:rFonts w:ascii="Calibri" w:hAnsi="Calibri"/>
        </w:rPr>
        <w:t>Csoportban végzett alkotó tevékenységek:</w:t>
      </w:r>
    </w:p>
    <w:p w:rsidR="0065521A" w:rsidRDefault="0065521A" w:rsidP="0069211D">
      <w:pPr>
        <w:numPr>
          <w:ilvl w:val="0"/>
          <w:numId w:val="23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rajzolás</w:t>
      </w:r>
    </w:p>
    <w:p w:rsidR="0065521A" w:rsidRDefault="0065521A" w:rsidP="0069211D">
      <w:pPr>
        <w:numPr>
          <w:ilvl w:val="0"/>
          <w:numId w:val="23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festés</w:t>
      </w:r>
    </w:p>
    <w:p w:rsidR="0065521A" w:rsidRDefault="0065521A" w:rsidP="0069211D">
      <w:pPr>
        <w:numPr>
          <w:ilvl w:val="0"/>
          <w:numId w:val="23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színezés</w:t>
      </w:r>
    </w:p>
    <w:p w:rsidR="0065521A" w:rsidRDefault="0065521A" w:rsidP="0069211D">
      <w:pPr>
        <w:numPr>
          <w:ilvl w:val="0"/>
          <w:numId w:val="23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nyomdázás</w:t>
      </w:r>
    </w:p>
    <w:p w:rsidR="0065521A" w:rsidRDefault="0065521A" w:rsidP="0069211D">
      <w:pPr>
        <w:numPr>
          <w:ilvl w:val="0"/>
          <w:numId w:val="23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ujjfestés</w:t>
      </w:r>
    </w:p>
    <w:p w:rsidR="0065521A" w:rsidRDefault="0065521A" w:rsidP="0069211D">
      <w:pPr>
        <w:numPr>
          <w:ilvl w:val="0"/>
          <w:numId w:val="23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gyurmázás</w:t>
      </w:r>
    </w:p>
    <w:p w:rsidR="0065521A" w:rsidRDefault="0065521A" w:rsidP="0069211D">
      <w:pPr>
        <w:numPr>
          <w:ilvl w:val="0"/>
          <w:numId w:val="23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gyöngyfűzés</w:t>
      </w:r>
    </w:p>
    <w:p w:rsidR="0065521A" w:rsidRDefault="0065521A" w:rsidP="0069211D">
      <w:pPr>
        <w:numPr>
          <w:ilvl w:val="0"/>
          <w:numId w:val="23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„pötyi”</w:t>
      </w:r>
    </w:p>
    <w:p w:rsidR="0065521A" w:rsidRDefault="0065521A" w:rsidP="0069211D">
      <w:pPr>
        <w:numPr>
          <w:ilvl w:val="0"/>
          <w:numId w:val="23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állatfigurák gyümölcsből</w:t>
      </w:r>
    </w:p>
    <w:p w:rsidR="0065521A" w:rsidRPr="00AE3ABE" w:rsidRDefault="0065521A" w:rsidP="0069211D">
      <w:pPr>
        <w:numPr>
          <w:ilvl w:val="0"/>
          <w:numId w:val="23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alakok termésekből</w:t>
      </w:r>
    </w:p>
    <w:p w:rsidR="0065521A" w:rsidRPr="00F249BB" w:rsidRDefault="0065521A" w:rsidP="0070529F">
      <w:pPr>
        <w:pStyle w:val="Heading2"/>
        <w:rPr>
          <w:rFonts w:ascii="Calibri" w:hAnsi="Calibri"/>
        </w:rPr>
      </w:pPr>
      <w:bookmarkStart w:id="93" w:name="_Toc387047690"/>
      <w:r w:rsidRPr="00F249BB">
        <w:rPr>
          <w:rFonts w:ascii="Calibri" w:hAnsi="Calibri"/>
        </w:rPr>
        <w:t>Egyéb tevékenységek</w:t>
      </w:r>
      <w:bookmarkEnd w:id="91"/>
      <w:bookmarkEnd w:id="92"/>
      <w:bookmarkEnd w:id="93"/>
    </w:p>
    <w:p w:rsidR="0065521A" w:rsidRDefault="0065521A" w:rsidP="008F5DCC">
      <w:pPr>
        <w:spacing w:before="100" w:beforeAutospacing="1" w:line="360" w:lineRule="auto"/>
        <w:rPr>
          <w:rFonts w:ascii="Calibri" w:hAnsi="Calibri"/>
        </w:rPr>
      </w:pPr>
      <w:r w:rsidRPr="00A6370B">
        <w:rPr>
          <w:rFonts w:ascii="Calibri" w:hAnsi="Calibri"/>
        </w:rPr>
        <w:t>A gyermekek kisgyermeknevelőik kezdeményezésére</w:t>
      </w:r>
      <w:r>
        <w:rPr>
          <w:rFonts w:ascii="Calibri" w:hAnsi="Calibri"/>
        </w:rPr>
        <w:t>,</w:t>
      </w:r>
      <w:r w:rsidRPr="00A6370B">
        <w:rPr>
          <w:rFonts w:ascii="Calibri" w:hAnsi="Calibri"/>
        </w:rPr>
        <w:t xml:space="preserve"> önként </w:t>
      </w:r>
      <w:r>
        <w:rPr>
          <w:rFonts w:ascii="Calibri" w:hAnsi="Calibri"/>
        </w:rPr>
        <w:t xml:space="preserve">részt vehetnek bizonyos tevékenységekben. Ezek a közvetlen környezetben előforduló természetes tevékenységek, az egészség és a hasznosság jegyében. Tavasszal és nyáron a gyermekek szívesen segítenek a viráglocsolásban, ősszel és télen pedig madáreleséget készítünk a bölcsőde körül élő szárnyasoknak. Ezen kívül heti rendszerességgel ismerkednek gyermekeink a gyümölcsökkel, zöldségekkel. Az ismerkedés alkalmával a gyermekek aktívan részt vesznek egy-egy részfeladat elvégzésében, megmossák, megtisztítják a gyümölcsöket. </w:t>
      </w:r>
    </w:p>
    <w:p w:rsidR="0065521A" w:rsidRPr="00F249BB" w:rsidRDefault="0065521A" w:rsidP="0070529F">
      <w:pPr>
        <w:pStyle w:val="Heading2"/>
        <w:rPr>
          <w:rFonts w:ascii="Calibri" w:hAnsi="Calibri"/>
        </w:rPr>
      </w:pPr>
      <w:bookmarkStart w:id="94" w:name="_Toc387047691"/>
      <w:r w:rsidRPr="00F249BB">
        <w:rPr>
          <w:rFonts w:ascii="Calibri" w:hAnsi="Calibri"/>
        </w:rPr>
        <w:t>Mozgás</w:t>
      </w:r>
      <w:bookmarkEnd w:id="94"/>
    </w:p>
    <w:p w:rsidR="0065521A" w:rsidRPr="00964874" w:rsidRDefault="0065521A" w:rsidP="00D65081">
      <w:pPr>
        <w:pStyle w:val="Szvegtrzs60"/>
        <w:shd w:val="clear" w:color="auto" w:fill="auto"/>
        <w:spacing w:before="100" w:beforeAutospacing="1" w:line="360" w:lineRule="auto"/>
        <w:ind w:left="23"/>
        <w:rPr>
          <w:rFonts w:ascii="Calibri" w:hAnsi="Calibri" w:cs="Calibri"/>
          <w:sz w:val="24"/>
          <w:szCs w:val="24"/>
        </w:rPr>
      </w:pPr>
      <w:r w:rsidRPr="00964874">
        <w:rPr>
          <w:rFonts w:ascii="Calibri" w:hAnsi="Calibri" w:cs="Calibri"/>
          <w:sz w:val="24"/>
          <w:szCs w:val="24"/>
        </w:rPr>
        <w:t xml:space="preserve">A </w:t>
      </w:r>
      <w:r>
        <w:rPr>
          <w:rFonts w:ascii="Calibri" w:hAnsi="Calibri" w:cs="Calibri"/>
          <w:sz w:val="24"/>
          <w:szCs w:val="24"/>
        </w:rPr>
        <w:t xml:space="preserve">mozgásos játékok fejlesztik a gyermek állóképességét, testtartását, erőnlétét ezen kívül segít az egészség megőrzésében. Az egyik súlyos társadalmi probléma, az elhízás, mely már tipegő korban megalapozódik a rendszertelen nem megfelelő tápanyagbevitellel és a mozgásszegény életmóddal. Bölcsődénk kisgyermeknevelői gondos odafigyeléssel biztosítják a gyermekek napi mozgásigényének kielégítését, szeretettel bátorítják, a kevésbé motivált gyermekeket. Az egészséges kisgyermek szívesen ugrándozik, szaladgál, tornázik, táncol. </w:t>
      </w:r>
      <w:r w:rsidRPr="00726B95">
        <w:rPr>
          <w:rFonts w:ascii="Calibri" w:hAnsi="Calibri" w:cs="Calibri"/>
          <w:i/>
          <w:sz w:val="24"/>
          <w:szCs w:val="24"/>
        </w:rPr>
        <w:t xml:space="preserve">Nevelési cél: </w:t>
      </w:r>
      <w:r>
        <w:rPr>
          <w:rFonts w:ascii="Calibri" w:hAnsi="Calibri" w:cs="Calibri"/>
          <w:sz w:val="24"/>
          <w:szCs w:val="24"/>
        </w:rPr>
        <w:t xml:space="preserve">a szervezet optimális fejlődésének elérése, megtartása, testi képességek kialakítása, egészség megőrzése, a mozgás kultúrájának megalapozása. </w:t>
      </w:r>
    </w:p>
    <w:p w:rsidR="0065521A" w:rsidRPr="00F249BB" w:rsidRDefault="0065521A" w:rsidP="0070529F">
      <w:pPr>
        <w:pStyle w:val="Heading2"/>
        <w:rPr>
          <w:rFonts w:ascii="Calibri" w:hAnsi="Calibri"/>
        </w:rPr>
      </w:pPr>
      <w:bookmarkStart w:id="95" w:name="bookmark24"/>
      <w:bookmarkStart w:id="96" w:name="_Toc279560574"/>
      <w:bookmarkStart w:id="97" w:name="_Toc279561410"/>
      <w:bookmarkStart w:id="98" w:name="_Toc387047692"/>
      <w:r w:rsidRPr="00F249BB">
        <w:rPr>
          <w:rFonts w:ascii="Calibri" w:hAnsi="Calibri"/>
        </w:rPr>
        <w:t>Tanulás</w:t>
      </w:r>
      <w:bookmarkEnd w:id="95"/>
      <w:bookmarkEnd w:id="96"/>
      <w:bookmarkEnd w:id="97"/>
      <w:bookmarkEnd w:id="98"/>
    </w:p>
    <w:p w:rsidR="0065521A" w:rsidRPr="00AC0611" w:rsidRDefault="0065521A" w:rsidP="002B1285">
      <w:pPr>
        <w:pStyle w:val="NoSpacing"/>
        <w:spacing w:before="100" w:beforeAutospacing="1" w:line="360" w:lineRule="auto"/>
        <w:rPr>
          <w:rFonts w:ascii="Calibri" w:hAnsi="Calibri"/>
        </w:rPr>
      </w:pPr>
      <w:r w:rsidRPr="00AC0611">
        <w:rPr>
          <w:rFonts w:ascii="Calibri" w:hAnsi="Calibri"/>
        </w:rPr>
        <w:t>Tanulásnak értelmezünk minden olyan tapasztalatszerzést, információt, amely tartós változást idéz elő a gondolkodásban, viselkedésben. Ezek a tanulási folyamatok egyaránt elsajátíthatók a gondozási és a nevelési tevékenységek következtében is. A 3 év alatti gyermekek tanulási formái az utánzás és a spontán tapasztalatszerzés, amely leggyakrabban egy-egy játéktevékenység vagy interakció következtében alakulnak ki.</w:t>
      </w:r>
    </w:p>
    <w:p w:rsidR="0065521A" w:rsidRPr="0067642F" w:rsidRDefault="0065521A" w:rsidP="002B1285">
      <w:pPr>
        <w:pStyle w:val="Cmsor320"/>
        <w:keepNext/>
        <w:keepLines/>
        <w:shd w:val="clear" w:color="auto" w:fill="auto"/>
        <w:spacing w:before="0" w:line="360" w:lineRule="auto"/>
        <w:ind w:left="20"/>
        <w:rPr>
          <w:rFonts w:ascii="Calibri" w:hAnsi="Calibri"/>
        </w:rPr>
      </w:pPr>
      <w:r>
        <w:rPr>
          <w:rFonts w:ascii="Calibri" w:hAnsi="Calibri" w:cs="Calibri"/>
          <w:sz w:val="24"/>
          <w:szCs w:val="24"/>
        </w:rPr>
        <w:t xml:space="preserve"> </w:t>
      </w:r>
      <w:r>
        <w:br w:type="page"/>
      </w:r>
      <w:bookmarkStart w:id="99" w:name="_Toc387047693"/>
      <w:bookmarkStart w:id="100" w:name="_Toc387047694"/>
      <w:r w:rsidRPr="0067642F">
        <w:rPr>
          <w:rFonts w:ascii="Calibri" w:hAnsi="Calibri"/>
        </w:rPr>
        <w:t>Kapcsolattartások</w:t>
      </w:r>
      <w:bookmarkEnd w:id="99"/>
      <w:bookmarkEnd w:id="100"/>
    </w:p>
    <w:p w:rsidR="0065521A" w:rsidRPr="0067642F" w:rsidRDefault="0065521A" w:rsidP="004B120B">
      <w:pPr>
        <w:pStyle w:val="Szvegtrzs13"/>
        <w:shd w:val="clear" w:color="auto" w:fill="auto"/>
        <w:spacing w:before="100" w:beforeAutospacing="1" w:line="360" w:lineRule="auto"/>
        <w:ind w:left="23" w:right="23" w:firstLine="0"/>
        <w:rPr>
          <w:rFonts w:ascii="Calibri" w:hAnsi="Calibri" w:cs="Calibri"/>
          <w:sz w:val="24"/>
          <w:szCs w:val="24"/>
        </w:rPr>
      </w:pPr>
      <w:r w:rsidRPr="0067642F">
        <w:rPr>
          <w:rFonts w:ascii="Calibri" w:hAnsi="Calibri" w:cs="Calibri"/>
          <w:sz w:val="24"/>
          <w:szCs w:val="24"/>
        </w:rPr>
        <w:t xml:space="preserve">A kapcsolattartásnak, tájékoztatásnak több formája van, </w:t>
      </w:r>
      <w:r w:rsidRPr="0067642F">
        <w:rPr>
          <w:rFonts w:ascii="Calibri" w:hAnsi="Calibri" w:cs="Calibri"/>
          <w:i/>
          <w:sz w:val="24"/>
          <w:szCs w:val="24"/>
        </w:rPr>
        <w:t>egyéni kapcsolattartási formák</w:t>
      </w:r>
      <w:r w:rsidRPr="0067642F">
        <w:rPr>
          <w:rFonts w:ascii="Calibri" w:hAnsi="Calibri" w:cs="Calibri"/>
          <w:sz w:val="24"/>
          <w:szCs w:val="24"/>
        </w:rPr>
        <w:t xml:space="preserve">: beszélgetés érkezéskor és hazamenetelkor, üzenőfüzet, családlátogatás; csoportos </w:t>
      </w:r>
      <w:r w:rsidRPr="0067642F">
        <w:rPr>
          <w:rFonts w:ascii="Calibri" w:hAnsi="Calibri" w:cs="Calibri"/>
          <w:i/>
          <w:sz w:val="24"/>
          <w:szCs w:val="24"/>
        </w:rPr>
        <w:t>kapcsolattartási formák</w:t>
      </w:r>
      <w:r w:rsidRPr="0067642F">
        <w:rPr>
          <w:rFonts w:ascii="Calibri" w:hAnsi="Calibri" w:cs="Calibri"/>
          <w:sz w:val="24"/>
          <w:szCs w:val="24"/>
        </w:rPr>
        <w:t>: szülői értekezletek és szülőcsoportos beszélgetések, családi délutánok, hirdetőtábla, nyílt napok, írásos tájékoztatók, szervezett programok, e-mail (</w:t>
      </w:r>
      <w:hyperlink r:id="rId9" w:history="1">
        <w:r w:rsidRPr="0067642F">
          <w:rPr>
            <w:rStyle w:val="Hyperlink"/>
            <w:rFonts w:ascii="Calibri" w:hAnsi="Calibri" w:cs="Calibri"/>
            <w:sz w:val="24"/>
            <w:szCs w:val="24"/>
          </w:rPr>
          <w:t>bolcsode@sulysap.hu</w:t>
        </w:r>
      </w:hyperlink>
      <w:r w:rsidRPr="0067642F">
        <w:rPr>
          <w:rFonts w:ascii="Calibri" w:hAnsi="Calibri" w:cs="Calibri"/>
          <w:sz w:val="24"/>
          <w:szCs w:val="24"/>
        </w:rPr>
        <w:t>), weblap (</w:t>
      </w:r>
      <w:hyperlink r:id="rId10" w:history="1">
        <w:r w:rsidRPr="0067642F">
          <w:rPr>
            <w:rStyle w:val="Hyperlink"/>
            <w:rFonts w:ascii="Calibri" w:hAnsi="Calibri" w:cs="Calibri"/>
            <w:sz w:val="24"/>
            <w:szCs w:val="24"/>
          </w:rPr>
          <w:t>www.bolcsode.sulysap.hu</w:t>
        </w:r>
      </w:hyperlink>
      <w:r w:rsidRPr="0067642F">
        <w:rPr>
          <w:rFonts w:ascii="Calibri" w:hAnsi="Calibri" w:cs="Calibri"/>
          <w:sz w:val="24"/>
          <w:szCs w:val="24"/>
        </w:rPr>
        <w:t>). Mivel mindegyik más-más szerepet tölt be, célszerű párhuzamosan minél többet alkalmazni.</w:t>
      </w:r>
    </w:p>
    <w:p w:rsidR="0065521A" w:rsidRPr="00F249BB" w:rsidRDefault="0065521A" w:rsidP="0070529F">
      <w:pPr>
        <w:pStyle w:val="Heading2"/>
        <w:rPr>
          <w:rFonts w:ascii="Calibri" w:hAnsi="Calibri"/>
        </w:rPr>
      </w:pPr>
      <w:bookmarkStart w:id="101" w:name="_Toc387047695"/>
      <w:r w:rsidRPr="00F249BB">
        <w:rPr>
          <w:rFonts w:ascii="Calibri" w:hAnsi="Calibri"/>
        </w:rPr>
        <w:t>A bölcsődei hálózaton belül</w:t>
      </w:r>
      <w:bookmarkEnd w:id="101"/>
    </w:p>
    <w:p w:rsidR="0065521A" w:rsidRDefault="0065521A" w:rsidP="003B2952">
      <w:pPr>
        <w:pStyle w:val="Szvegtrzs13"/>
        <w:shd w:val="clear" w:color="auto" w:fill="auto"/>
        <w:spacing w:before="100" w:beforeAutospacing="1" w:line="360" w:lineRule="auto"/>
        <w:ind w:left="23" w:right="23" w:firstLine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 bölcsődék</w:t>
      </w:r>
      <w:r w:rsidRPr="00423BEF">
        <w:rPr>
          <w:rFonts w:ascii="Calibri" w:hAnsi="Calibri" w:cs="Calibri"/>
          <w:sz w:val="24"/>
          <w:szCs w:val="24"/>
        </w:rPr>
        <w:t xml:space="preserve"> fontos intézményei, szakmai központjai a regionális módszertani bölcsődék, melyeknek feladata az egyes bölcsődék szakmai működésének segítése és folyamatos figyelemmel kísérése.</w:t>
      </w:r>
    </w:p>
    <w:p w:rsidR="0065521A" w:rsidRPr="00F249BB" w:rsidRDefault="0065521A" w:rsidP="0070529F">
      <w:pPr>
        <w:pStyle w:val="Heading2"/>
        <w:rPr>
          <w:rFonts w:ascii="Calibri" w:hAnsi="Calibri"/>
        </w:rPr>
      </w:pPr>
      <w:bookmarkStart w:id="102" w:name="_Toc387047696"/>
      <w:r w:rsidRPr="00F249BB">
        <w:rPr>
          <w:rFonts w:ascii="Calibri" w:hAnsi="Calibri"/>
        </w:rPr>
        <w:t>Bölcsőde és óvoda kapcsolata</w:t>
      </w:r>
      <w:bookmarkEnd w:id="102"/>
    </w:p>
    <w:p w:rsidR="0065521A" w:rsidRPr="00423BEF" w:rsidRDefault="0065521A" w:rsidP="003B2952">
      <w:pPr>
        <w:pStyle w:val="Szvegtrzs13"/>
        <w:shd w:val="clear" w:color="auto" w:fill="auto"/>
        <w:spacing w:before="100" w:beforeAutospacing="1" w:after="240" w:line="360" w:lineRule="auto"/>
        <w:ind w:left="23" w:right="23" w:firstLine="0"/>
        <w:rPr>
          <w:rFonts w:ascii="Calibri" w:hAnsi="Calibri" w:cs="Calibri"/>
          <w:sz w:val="24"/>
          <w:szCs w:val="24"/>
        </w:rPr>
      </w:pPr>
      <w:r w:rsidRPr="00423BEF">
        <w:rPr>
          <w:rFonts w:ascii="Calibri" w:hAnsi="Calibri" w:cs="Calibri"/>
          <w:sz w:val="24"/>
          <w:szCs w:val="24"/>
        </w:rPr>
        <w:t>A két intézmény között fontos olyan tartalmas kapcsolat kialakítása, amely a kölcsönös érdeklődés révén lehetővé teszi egymás munkájának, céljainak megismerését, megértését, ezáltal a gyermekek számára az átmenet is zökkenő mentesebbé válhat.</w:t>
      </w:r>
      <w:r>
        <w:rPr>
          <w:rFonts w:ascii="Calibri" w:hAnsi="Calibri" w:cs="Calibri"/>
          <w:sz w:val="24"/>
          <w:szCs w:val="24"/>
        </w:rPr>
        <w:t xml:space="preserve"> Bölcsődénk napi kapcsolatban van a helyi óvodai intézményekkel, óvónőkkel.</w:t>
      </w:r>
    </w:p>
    <w:p w:rsidR="0065521A" w:rsidRPr="00F249BB" w:rsidRDefault="0065521A" w:rsidP="0070529F">
      <w:pPr>
        <w:pStyle w:val="Heading2"/>
        <w:rPr>
          <w:rFonts w:ascii="Calibri" w:hAnsi="Calibri"/>
        </w:rPr>
      </w:pPr>
      <w:bookmarkStart w:id="103" w:name="_Toc387047697"/>
      <w:r w:rsidRPr="00F249BB">
        <w:rPr>
          <w:rFonts w:ascii="Calibri" w:hAnsi="Calibri"/>
        </w:rPr>
        <w:t>Egyéb kapcsolatok</w:t>
      </w:r>
      <w:bookmarkEnd w:id="103"/>
    </w:p>
    <w:p w:rsidR="0065521A" w:rsidRPr="001A6EA3" w:rsidRDefault="0065521A" w:rsidP="003B2952">
      <w:pPr>
        <w:spacing w:before="100" w:beforeAutospacing="1" w:line="360" w:lineRule="auto"/>
        <w:jc w:val="both"/>
        <w:rPr>
          <w:rFonts w:ascii="Calibri" w:hAnsi="Calibri" w:cs="Calibri"/>
        </w:rPr>
      </w:pPr>
      <w:bookmarkStart w:id="104" w:name="bookmark20"/>
      <w:r w:rsidRPr="001A6EA3">
        <w:rPr>
          <w:rFonts w:ascii="Calibri" w:hAnsi="Calibri" w:cs="Calibri"/>
        </w:rPr>
        <w:t>Az intézmény vezetője közreműködik a bölcsődés gyermekek veszélyeztetettségének megelőzése és megszüntetése érdekében, a segítő egyesületekk</w:t>
      </w:r>
      <w:r>
        <w:rPr>
          <w:rFonts w:ascii="Calibri" w:hAnsi="Calibri" w:cs="Calibri"/>
        </w:rPr>
        <w:t xml:space="preserve">el, szervekkel, intézményekkel. </w:t>
      </w:r>
      <w:r w:rsidRPr="001A6EA3">
        <w:rPr>
          <w:rFonts w:ascii="Calibri" w:hAnsi="Calibri" w:cs="Calibri"/>
        </w:rPr>
        <w:t xml:space="preserve">A kompetenciahatárok kölcsönös tiszteletben tartásával kooperatív kapcsolatokat </w:t>
      </w:r>
      <w:r>
        <w:rPr>
          <w:rFonts w:ascii="Calibri" w:hAnsi="Calibri" w:cs="Calibri"/>
        </w:rPr>
        <w:t xml:space="preserve">alakítottunk ki </w:t>
      </w:r>
      <w:r w:rsidRPr="001A6EA3">
        <w:rPr>
          <w:rFonts w:ascii="Calibri" w:hAnsi="Calibri" w:cs="Calibri"/>
        </w:rPr>
        <w:t>mindazokkal az intézményekkel, melyekkel a családok kapcsolatba kerülnek / kerülhetnek (többek között: Védőnői Szolgálat, Gyermekorvosi Szolgálat, Sülysápi Székhelyű Közös Fenntartású Családsegít</w:t>
      </w:r>
      <w:r>
        <w:rPr>
          <w:rFonts w:ascii="Calibri" w:hAnsi="Calibri" w:cs="Calibri"/>
        </w:rPr>
        <w:t>ő és Gyermekjóléti Szolgálat, Gyámhatóság).</w:t>
      </w:r>
      <w:r w:rsidRPr="001A6EA3">
        <w:rPr>
          <w:rFonts w:ascii="Calibri" w:hAnsi="Calibri" w:cs="Calibri"/>
        </w:rPr>
        <w:t xml:space="preserve"> Az in</w:t>
      </w:r>
      <w:r>
        <w:rPr>
          <w:rFonts w:ascii="Calibri" w:hAnsi="Calibri" w:cs="Calibri"/>
        </w:rPr>
        <w:t>tézményvezető kapcsolatot tart</w:t>
      </w:r>
      <w:r w:rsidRPr="001A6EA3">
        <w:rPr>
          <w:rFonts w:ascii="Calibri" w:hAnsi="Calibri" w:cs="Calibri"/>
        </w:rPr>
        <w:t xml:space="preserve"> minden egyéb szociális, illetve a szakmai szolgáltatások ellátására létrehozott intézmé</w:t>
      </w:r>
      <w:r>
        <w:rPr>
          <w:rFonts w:ascii="Calibri" w:hAnsi="Calibri" w:cs="Calibri"/>
        </w:rPr>
        <w:t>nyekkel, szakértői b</w:t>
      </w:r>
      <w:r w:rsidRPr="001A6EA3">
        <w:rPr>
          <w:rFonts w:ascii="Calibri" w:hAnsi="Calibri" w:cs="Calibri"/>
        </w:rPr>
        <w:t>izottság</w:t>
      </w:r>
      <w:r>
        <w:rPr>
          <w:rFonts w:ascii="Calibri" w:hAnsi="Calibri" w:cs="Calibri"/>
        </w:rPr>
        <w:t>okkal, szociális előadókkal, a Szociális B</w:t>
      </w:r>
      <w:r w:rsidRPr="001A6EA3">
        <w:rPr>
          <w:rFonts w:ascii="Calibri" w:hAnsi="Calibri" w:cs="Calibri"/>
        </w:rPr>
        <w:t>izottsággal,</w:t>
      </w:r>
      <w:r>
        <w:rPr>
          <w:rFonts w:ascii="Calibri" w:hAnsi="Calibri" w:cs="Calibri"/>
        </w:rPr>
        <w:t xml:space="preserve"> a Tanulási Képességeket Vizsgáló Szakértői és Rehabilitációs Bizottsággal, </w:t>
      </w:r>
      <w:r w:rsidRPr="001A6EA3">
        <w:rPr>
          <w:rFonts w:ascii="Calibri" w:hAnsi="Calibri" w:cs="Calibri"/>
        </w:rPr>
        <w:t xml:space="preserve">az egyházak képviselőivel, az egészségügyi ellátást biztosító egészségügyi szolgáltatóval. </w:t>
      </w:r>
    </w:p>
    <w:p w:rsidR="0065521A" w:rsidRPr="00F249BB" w:rsidRDefault="0065521A" w:rsidP="0070529F">
      <w:pPr>
        <w:pStyle w:val="Heading1"/>
        <w:rPr>
          <w:rFonts w:ascii="Calibri" w:hAnsi="Calibri"/>
        </w:rPr>
      </w:pPr>
      <w:bookmarkStart w:id="105" w:name="_Toc387047698"/>
      <w:bookmarkEnd w:id="104"/>
      <w:r w:rsidRPr="00F249BB">
        <w:rPr>
          <w:rFonts w:ascii="Calibri" w:hAnsi="Calibri"/>
        </w:rPr>
        <w:t>Sajátos feladatok</w:t>
      </w:r>
      <w:bookmarkEnd w:id="105"/>
    </w:p>
    <w:p w:rsidR="0065521A" w:rsidRPr="00F249BB" w:rsidRDefault="0065521A" w:rsidP="0070529F">
      <w:pPr>
        <w:pStyle w:val="Heading2"/>
        <w:rPr>
          <w:rFonts w:ascii="Calibri" w:hAnsi="Calibri"/>
        </w:rPr>
      </w:pPr>
      <w:bookmarkStart w:id="106" w:name="_Toc387047699"/>
      <w:r w:rsidRPr="00F249BB">
        <w:rPr>
          <w:rFonts w:ascii="Calibri" w:hAnsi="Calibri"/>
        </w:rPr>
        <w:t>Gyermekvédelem</w:t>
      </w:r>
      <w:bookmarkEnd w:id="106"/>
    </w:p>
    <w:p w:rsidR="0065521A" w:rsidRPr="00B14B9C" w:rsidRDefault="0065521A" w:rsidP="003B2952">
      <w:pPr>
        <w:pStyle w:val="Szvegtrzs13"/>
        <w:shd w:val="clear" w:color="auto" w:fill="auto"/>
        <w:tabs>
          <w:tab w:val="left" w:pos="735"/>
        </w:tabs>
        <w:spacing w:before="100" w:beforeAutospacing="1" w:line="360" w:lineRule="auto"/>
        <w:ind w:right="23" w:firstLine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 gyermekek védelméről és a gyámügyi igazgatásról az 1997.évi XXXI. törvény rendelkezik, melynek megfelelően végezzük feladatainkat. Bölcsődénk a gyermekvédelmi jelzőrendszer része, miszerint a gyermek veszélyeztetettségére utaló bárminemű jelet észlelünk, azonnal fel kell vesszük a kapcsolatot a helyi Gyermekjóléti Szolgálattal. Fontos a családdal való folyamatos kapcsolattartás, a segítség felkínálása, indokolt esetben időszakos családlátogatás.</w:t>
      </w:r>
    </w:p>
    <w:p w:rsidR="0065521A" w:rsidRPr="00F249BB" w:rsidRDefault="0065521A" w:rsidP="0070529F">
      <w:pPr>
        <w:pStyle w:val="Heading2"/>
        <w:rPr>
          <w:rFonts w:ascii="Calibri" w:hAnsi="Calibri"/>
        </w:rPr>
      </w:pPr>
      <w:bookmarkStart w:id="107" w:name="_Toc387047700"/>
      <w:r w:rsidRPr="00F249BB">
        <w:rPr>
          <w:rFonts w:ascii="Calibri" w:hAnsi="Calibri"/>
        </w:rPr>
        <w:t>Egészségvédelem</w:t>
      </w:r>
      <w:bookmarkEnd w:id="107"/>
      <w:r w:rsidRPr="00F249BB">
        <w:rPr>
          <w:rFonts w:ascii="Calibri" w:hAnsi="Calibri"/>
        </w:rPr>
        <w:t xml:space="preserve"> </w:t>
      </w:r>
    </w:p>
    <w:p w:rsidR="0065521A" w:rsidRDefault="0065521A" w:rsidP="0041509A">
      <w:pPr>
        <w:pStyle w:val="Szvegtrzs13"/>
        <w:shd w:val="clear" w:color="auto" w:fill="auto"/>
        <w:spacing w:before="100" w:beforeAutospacing="1" w:line="360" w:lineRule="auto"/>
        <w:ind w:left="23" w:right="23" w:firstLine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Ha a kisgyermeken betegség jelei láthatóak, akkor a bölcsőde orvosa, a bölcsőde vezetője értesíti a szülőt. Minden egyes betegség után orvosi igazolással várjuk vissza a bölcsődébe. Lázas, fertőző vírusban szenvedő és antibiotikumot szedő gyermek az intézménybe nem fogadható. A fertőző betegséget terjesztő rovarok, ízeltlábúak, rágcsálók elleni védelmet a bölcsőde szigorúan szabályozza, mely megfelel az ÁNTSZ előírásainak. Fejtetvesség ellenőrzését, a kisgyermeknevelők havi rendszerességgel végzik, szükség esetén az irtásról is gondoskodnak.</w:t>
      </w:r>
    </w:p>
    <w:p w:rsidR="0065521A" w:rsidRPr="00F249BB" w:rsidRDefault="0065521A" w:rsidP="00803705">
      <w:pPr>
        <w:pStyle w:val="Heading3"/>
        <w:rPr>
          <w:rFonts w:ascii="Calibri" w:hAnsi="Calibri"/>
        </w:rPr>
      </w:pPr>
      <w:bookmarkStart w:id="108" w:name="_Toc387047701"/>
      <w:r w:rsidRPr="00F249BB">
        <w:rPr>
          <w:rFonts w:ascii="Calibri" w:hAnsi="Calibri"/>
        </w:rPr>
        <w:t>Gyógyszerelés</w:t>
      </w:r>
      <w:bookmarkEnd w:id="108"/>
    </w:p>
    <w:p w:rsidR="0065521A" w:rsidRDefault="0065521A" w:rsidP="0041509A">
      <w:pPr>
        <w:pStyle w:val="Szvegtrzs13"/>
        <w:shd w:val="clear" w:color="auto" w:fill="auto"/>
        <w:tabs>
          <w:tab w:val="left" w:pos="735"/>
        </w:tabs>
        <w:spacing w:before="100" w:beforeAutospacing="1" w:line="360" w:lineRule="auto"/>
        <w:ind w:right="23" w:firstLine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Ha a gyermeknek állandó gyógyszerei vannak, akkor a szülőnek ezt egyeztetni kell a bölcsődeorvossal, kisgyermeknevelővel és a bölcsőde vezetőjével, ezt a szülőnek írásban dokumentálnia kell.</w:t>
      </w:r>
      <w:r w:rsidRPr="003613F5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Bölcsődénkbe antibiotikumot nem adunk be. Ha a gyermek nálunk betegedik meg, lázát és a fájdalmát csillapítjuk, ameddig szülei nem érnek ide. Fejtetvesség esetén a kezelést az egész csoportban azonnal megkezdjük. A bölcsődében használt gyógyszerek, gyógyszerkészítmények pontos nevéről tájékoztatjuk a szülőket, a szülőktől írásos beleegyezést kérünk használatukra vonatkozóan.</w:t>
      </w:r>
    </w:p>
    <w:p w:rsidR="0065521A" w:rsidRPr="00F249BB" w:rsidRDefault="0065521A" w:rsidP="00803705">
      <w:pPr>
        <w:pStyle w:val="Heading3"/>
        <w:rPr>
          <w:rFonts w:ascii="Calibri" w:hAnsi="Calibri"/>
        </w:rPr>
      </w:pPr>
      <w:bookmarkStart w:id="109" w:name="_Toc387047702"/>
      <w:r w:rsidRPr="00F249BB">
        <w:rPr>
          <w:rFonts w:ascii="Calibri" w:hAnsi="Calibri"/>
        </w:rPr>
        <w:t>Gyermekfogászati prevenció</w:t>
      </w:r>
      <w:bookmarkEnd w:id="109"/>
    </w:p>
    <w:p w:rsidR="0065521A" w:rsidRDefault="0065521A" w:rsidP="0041509A">
      <w:pPr>
        <w:pStyle w:val="Szvegtrzs13"/>
        <w:shd w:val="clear" w:color="auto" w:fill="auto"/>
        <w:spacing w:before="100" w:beforeAutospacing="1" w:line="360" w:lineRule="auto"/>
        <w:ind w:left="23" w:firstLine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Intézményünk minimalizálja a cukor és a cukros innivalók fogyasztását, helyette inkább vizet adunk. Fontosnak tartjuk a helyes rágásra nevelést, amely alapvető prevenció a fogak védelme érdekében. A gyermekcsoportok naponta egyszer szájöblítést végeznek, az ügyesebbek fogkrém nélkül tanulják a fogak tisztításának helyes technikáját. Az óvodába készülő gyermekek a fogkrém használatának szabályait is megtanulják. A fogtisztítás szokáskialakítását már a legkisebbeknél alkalmazzuk.</w:t>
      </w:r>
    </w:p>
    <w:p w:rsidR="0065521A" w:rsidRPr="00F249BB" w:rsidRDefault="0065521A" w:rsidP="00803705">
      <w:pPr>
        <w:pStyle w:val="Heading3"/>
        <w:rPr>
          <w:rFonts w:ascii="Calibri" w:hAnsi="Calibri"/>
        </w:rPr>
      </w:pPr>
      <w:bookmarkStart w:id="110" w:name="_Toc387047703"/>
      <w:r w:rsidRPr="00F249BB">
        <w:rPr>
          <w:rFonts w:ascii="Calibri" w:hAnsi="Calibri"/>
        </w:rPr>
        <w:t>Levegőzés</w:t>
      </w:r>
      <w:bookmarkEnd w:id="110"/>
    </w:p>
    <w:p w:rsidR="0065521A" w:rsidRPr="00286286" w:rsidRDefault="0065521A" w:rsidP="0041509A">
      <w:pPr>
        <w:pStyle w:val="Szvegtrzs13"/>
        <w:shd w:val="clear" w:color="auto" w:fill="auto"/>
        <w:spacing w:before="100" w:beforeAutospacing="1" w:line="360" w:lineRule="auto"/>
        <w:ind w:left="23" w:firstLine="0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Levegőzésnek tekinthető minden olyan mozgás, játékforma alvás, ami a szabadban történik. A szabadban töltött idő függ a gyermek korától, évszakoktól és az időjárási tényezőktől. a mindennapos levegőzés csak szélsőséges időjárás esetén hagyható ki. Nyári időszakban fokozottan figyelni kell a bőr megfelelő védelmére és a vízpótlásra</w:t>
      </w:r>
    </w:p>
    <w:p w:rsidR="0065521A" w:rsidRPr="00F249BB" w:rsidRDefault="0065521A" w:rsidP="0070529F">
      <w:pPr>
        <w:pStyle w:val="Heading1"/>
        <w:rPr>
          <w:rFonts w:ascii="Calibri" w:hAnsi="Calibri"/>
        </w:rPr>
      </w:pPr>
      <w:bookmarkStart w:id="111" w:name="bookmark26"/>
      <w:bookmarkStart w:id="112" w:name="_Toc279560576"/>
      <w:bookmarkStart w:id="113" w:name="_Toc279561412"/>
      <w:r>
        <w:br w:type="page"/>
      </w:r>
      <w:bookmarkStart w:id="114" w:name="_Toc387047704"/>
      <w:r w:rsidRPr="00F249BB">
        <w:rPr>
          <w:rFonts w:ascii="Calibri" w:hAnsi="Calibri"/>
        </w:rPr>
        <w:t>Dokumentáció</w:t>
      </w:r>
      <w:bookmarkEnd w:id="111"/>
      <w:bookmarkEnd w:id="112"/>
      <w:bookmarkEnd w:id="113"/>
      <w:bookmarkEnd w:id="114"/>
    </w:p>
    <w:p w:rsidR="0065521A" w:rsidRPr="00F249BB" w:rsidRDefault="0065521A" w:rsidP="0070529F">
      <w:pPr>
        <w:pStyle w:val="Heading2"/>
        <w:rPr>
          <w:rFonts w:ascii="Calibri" w:hAnsi="Calibri"/>
        </w:rPr>
      </w:pPr>
      <w:bookmarkStart w:id="115" w:name="_Toc387047705"/>
      <w:r w:rsidRPr="00F249BB">
        <w:rPr>
          <w:rFonts w:ascii="Calibri" w:hAnsi="Calibri"/>
        </w:rPr>
        <w:t>Bölcsődevezető által vezetett dokumentáció:</w:t>
      </w:r>
      <w:bookmarkEnd w:id="115"/>
    </w:p>
    <w:p w:rsidR="0065521A" w:rsidRPr="00F249BB" w:rsidRDefault="0065521A" w:rsidP="0070529F">
      <w:pPr>
        <w:pStyle w:val="Heading3"/>
        <w:rPr>
          <w:rFonts w:ascii="Calibri" w:hAnsi="Calibri"/>
        </w:rPr>
      </w:pPr>
      <w:bookmarkStart w:id="116" w:name="_Toc387047706"/>
      <w:r w:rsidRPr="00F249BB">
        <w:rPr>
          <w:rFonts w:ascii="Calibri" w:hAnsi="Calibri"/>
        </w:rPr>
        <w:t>Gyermekekről</w:t>
      </w:r>
      <w:bookmarkEnd w:id="116"/>
    </w:p>
    <w:p w:rsidR="0065521A" w:rsidRPr="00A33555" w:rsidRDefault="0065521A" w:rsidP="0041509A">
      <w:pPr>
        <w:numPr>
          <w:ilvl w:val="0"/>
          <w:numId w:val="25"/>
        </w:numPr>
        <w:spacing w:before="100" w:beforeAutospacing="1" w:line="360" w:lineRule="auto"/>
        <w:ind w:left="714" w:hanging="357"/>
        <w:rPr>
          <w:rFonts w:ascii="Calibri" w:hAnsi="Calibri"/>
        </w:rPr>
      </w:pPr>
      <w:r w:rsidRPr="00A33555">
        <w:rPr>
          <w:rFonts w:ascii="Calibri" w:hAnsi="Calibri"/>
        </w:rPr>
        <w:t>Felvételi könyv</w:t>
      </w:r>
    </w:p>
    <w:p w:rsidR="0065521A" w:rsidRPr="00A33555" w:rsidRDefault="0065521A" w:rsidP="0069211D">
      <w:pPr>
        <w:numPr>
          <w:ilvl w:val="0"/>
          <w:numId w:val="25"/>
        </w:numPr>
        <w:spacing w:line="360" w:lineRule="auto"/>
        <w:ind w:left="714" w:hanging="357"/>
        <w:rPr>
          <w:rFonts w:ascii="Calibri" w:hAnsi="Calibri"/>
        </w:rPr>
      </w:pPr>
      <w:r w:rsidRPr="00A33555">
        <w:rPr>
          <w:rFonts w:ascii="Calibri" w:hAnsi="Calibri"/>
        </w:rPr>
        <w:t>Megállapodás</w:t>
      </w:r>
    </w:p>
    <w:p w:rsidR="0065521A" w:rsidRPr="00A33555" w:rsidRDefault="0065521A" w:rsidP="0069211D">
      <w:pPr>
        <w:numPr>
          <w:ilvl w:val="0"/>
          <w:numId w:val="25"/>
        </w:numPr>
        <w:spacing w:line="360" w:lineRule="auto"/>
        <w:ind w:left="714" w:hanging="357"/>
        <w:rPr>
          <w:rFonts w:ascii="Calibri" w:hAnsi="Calibri"/>
        </w:rPr>
      </w:pPr>
      <w:r w:rsidRPr="00A33555">
        <w:rPr>
          <w:rFonts w:ascii="Calibri" w:hAnsi="Calibri"/>
        </w:rPr>
        <w:t>Szülői nyilatkozat</w:t>
      </w:r>
    </w:p>
    <w:p w:rsidR="0065521A" w:rsidRPr="00A33555" w:rsidRDefault="0065521A" w:rsidP="0069211D">
      <w:pPr>
        <w:numPr>
          <w:ilvl w:val="0"/>
          <w:numId w:val="25"/>
        </w:numPr>
        <w:spacing w:line="360" w:lineRule="auto"/>
        <w:ind w:left="714" w:hanging="357"/>
        <w:rPr>
          <w:rFonts w:ascii="Calibri" w:hAnsi="Calibri"/>
        </w:rPr>
      </w:pPr>
      <w:r w:rsidRPr="00A33555">
        <w:rPr>
          <w:rFonts w:ascii="Calibri" w:hAnsi="Calibri"/>
        </w:rPr>
        <w:t xml:space="preserve">Statisztika </w:t>
      </w:r>
    </w:p>
    <w:p w:rsidR="0065521A" w:rsidRPr="00A33555" w:rsidRDefault="0065521A" w:rsidP="0069211D">
      <w:pPr>
        <w:numPr>
          <w:ilvl w:val="0"/>
          <w:numId w:val="25"/>
        </w:numPr>
        <w:spacing w:line="360" w:lineRule="auto"/>
        <w:ind w:left="714" w:hanging="357"/>
        <w:rPr>
          <w:rFonts w:ascii="Calibri" w:hAnsi="Calibri"/>
        </w:rPr>
      </w:pPr>
      <w:r w:rsidRPr="00A33555">
        <w:rPr>
          <w:rFonts w:ascii="Calibri" w:hAnsi="Calibri"/>
        </w:rPr>
        <w:t>Nyilvántartás az étkezést igénybevevőkről</w:t>
      </w:r>
    </w:p>
    <w:p w:rsidR="0065521A" w:rsidRPr="00A33555" w:rsidRDefault="0065521A" w:rsidP="0069211D">
      <w:pPr>
        <w:numPr>
          <w:ilvl w:val="0"/>
          <w:numId w:val="25"/>
        </w:numPr>
        <w:spacing w:line="360" w:lineRule="auto"/>
        <w:ind w:left="714" w:hanging="357"/>
        <w:rPr>
          <w:rFonts w:ascii="Calibri" w:hAnsi="Calibri"/>
        </w:rPr>
      </w:pPr>
      <w:r w:rsidRPr="00A33555">
        <w:rPr>
          <w:rFonts w:ascii="Calibri" w:hAnsi="Calibri"/>
        </w:rPr>
        <w:t>Intézményi térítési díj elszámolása</w:t>
      </w:r>
    </w:p>
    <w:p w:rsidR="0065521A" w:rsidRPr="00A33555" w:rsidRDefault="0065521A" w:rsidP="0069211D">
      <w:pPr>
        <w:numPr>
          <w:ilvl w:val="0"/>
          <w:numId w:val="25"/>
        </w:numPr>
        <w:spacing w:line="360" w:lineRule="auto"/>
        <w:ind w:left="714" w:hanging="357"/>
        <w:rPr>
          <w:rFonts w:ascii="Calibri" w:hAnsi="Calibri"/>
        </w:rPr>
      </w:pPr>
      <w:r w:rsidRPr="00A33555">
        <w:rPr>
          <w:rFonts w:ascii="Calibri" w:hAnsi="Calibri"/>
        </w:rPr>
        <w:t>Étrend</w:t>
      </w:r>
    </w:p>
    <w:p w:rsidR="0065521A" w:rsidRPr="00A33555" w:rsidRDefault="0065521A" w:rsidP="0069211D">
      <w:pPr>
        <w:numPr>
          <w:ilvl w:val="0"/>
          <w:numId w:val="25"/>
        </w:numPr>
        <w:spacing w:line="360" w:lineRule="auto"/>
        <w:ind w:left="714" w:hanging="357"/>
        <w:rPr>
          <w:rFonts w:ascii="Calibri" w:hAnsi="Calibri"/>
        </w:rPr>
      </w:pPr>
      <w:r w:rsidRPr="00A33555">
        <w:rPr>
          <w:rFonts w:ascii="Calibri" w:hAnsi="Calibri"/>
        </w:rPr>
        <w:t>Fertőző betegségek kimutatása</w:t>
      </w:r>
    </w:p>
    <w:p w:rsidR="0065521A" w:rsidRPr="00A33555" w:rsidRDefault="0065521A" w:rsidP="0069211D">
      <w:pPr>
        <w:numPr>
          <w:ilvl w:val="0"/>
          <w:numId w:val="25"/>
        </w:numPr>
        <w:spacing w:line="360" w:lineRule="auto"/>
        <w:ind w:left="714" w:hanging="357"/>
        <w:rPr>
          <w:rFonts w:ascii="Calibri" w:hAnsi="Calibri"/>
        </w:rPr>
      </w:pPr>
      <w:r w:rsidRPr="00A33555">
        <w:rPr>
          <w:rFonts w:ascii="Calibri" w:hAnsi="Calibri"/>
        </w:rPr>
        <w:t>Tetvességi nyilvántartás</w:t>
      </w:r>
    </w:p>
    <w:p w:rsidR="0065521A" w:rsidRPr="00A33555" w:rsidRDefault="0065521A" w:rsidP="0069211D">
      <w:pPr>
        <w:numPr>
          <w:ilvl w:val="0"/>
          <w:numId w:val="25"/>
        </w:numPr>
        <w:spacing w:line="360" w:lineRule="auto"/>
        <w:ind w:left="714" w:hanging="357"/>
        <w:rPr>
          <w:rFonts w:ascii="Calibri" w:hAnsi="Calibri"/>
        </w:rPr>
      </w:pPr>
      <w:r w:rsidRPr="00A33555">
        <w:rPr>
          <w:rFonts w:ascii="Calibri" w:hAnsi="Calibri"/>
        </w:rPr>
        <w:t>Nyilvántartás a gyermekbalesetekről</w:t>
      </w:r>
    </w:p>
    <w:p w:rsidR="0065521A" w:rsidRPr="00F249BB" w:rsidRDefault="0065521A" w:rsidP="0070529F">
      <w:pPr>
        <w:pStyle w:val="Heading3"/>
        <w:rPr>
          <w:rFonts w:ascii="Calibri" w:hAnsi="Calibri"/>
        </w:rPr>
      </w:pPr>
      <w:bookmarkStart w:id="117" w:name="_Toc387047707"/>
      <w:r w:rsidRPr="00F249BB">
        <w:rPr>
          <w:rFonts w:ascii="Calibri" w:hAnsi="Calibri"/>
        </w:rPr>
        <w:t>Dolgozókról</w:t>
      </w:r>
      <w:bookmarkEnd w:id="117"/>
    </w:p>
    <w:p w:rsidR="0065521A" w:rsidRPr="00A33555" w:rsidRDefault="0065521A" w:rsidP="0041509A">
      <w:pPr>
        <w:numPr>
          <w:ilvl w:val="0"/>
          <w:numId w:val="24"/>
        </w:numPr>
        <w:spacing w:before="100" w:beforeAutospacing="1" w:line="360" w:lineRule="auto"/>
        <w:ind w:left="714" w:hanging="357"/>
        <w:rPr>
          <w:rFonts w:ascii="Calibri" w:hAnsi="Calibri"/>
        </w:rPr>
      </w:pPr>
      <w:r w:rsidRPr="00A33555">
        <w:rPr>
          <w:rFonts w:ascii="Calibri" w:hAnsi="Calibri"/>
        </w:rPr>
        <w:t>Személyi anyagok</w:t>
      </w:r>
    </w:p>
    <w:p w:rsidR="0065521A" w:rsidRPr="00A33555" w:rsidRDefault="0065521A" w:rsidP="0069211D">
      <w:pPr>
        <w:numPr>
          <w:ilvl w:val="0"/>
          <w:numId w:val="24"/>
        </w:numPr>
        <w:spacing w:line="360" w:lineRule="auto"/>
        <w:ind w:left="714" w:hanging="357"/>
        <w:rPr>
          <w:rFonts w:ascii="Calibri" w:hAnsi="Calibri"/>
        </w:rPr>
      </w:pPr>
      <w:r w:rsidRPr="00A33555">
        <w:rPr>
          <w:rFonts w:ascii="Calibri" w:hAnsi="Calibri"/>
        </w:rPr>
        <w:t>Munkaköri leírás</w:t>
      </w:r>
    </w:p>
    <w:p w:rsidR="0065521A" w:rsidRPr="00A33555" w:rsidRDefault="0065521A" w:rsidP="0069211D">
      <w:pPr>
        <w:numPr>
          <w:ilvl w:val="0"/>
          <w:numId w:val="24"/>
        </w:numPr>
        <w:spacing w:line="360" w:lineRule="auto"/>
        <w:ind w:left="714" w:hanging="357"/>
        <w:rPr>
          <w:rFonts w:ascii="Calibri" w:hAnsi="Calibri"/>
        </w:rPr>
      </w:pPr>
      <w:r w:rsidRPr="00A33555">
        <w:rPr>
          <w:rFonts w:ascii="Calibri" w:hAnsi="Calibri"/>
        </w:rPr>
        <w:t>Egészségügyi nyilatkozat</w:t>
      </w:r>
    </w:p>
    <w:p w:rsidR="0065521A" w:rsidRPr="00A33555" w:rsidRDefault="0065521A" w:rsidP="0069211D">
      <w:pPr>
        <w:numPr>
          <w:ilvl w:val="0"/>
          <w:numId w:val="24"/>
        </w:numPr>
        <w:spacing w:line="360" w:lineRule="auto"/>
        <w:ind w:left="714" w:hanging="357"/>
        <w:rPr>
          <w:rFonts w:ascii="Calibri" w:hAnsi="Calibri"/>
        </w:rPr>
      </w:pPr>
      <w:r w:rsidRPr="00A33555">
        <w:rPr>
          <w:rFonts w:ascii="Calibri" w:hAnsi="Calibri"/>
        </w:rPr>
        <w:t>Szabadságok nyilvántartása</w:t>
      </w:r>
    </w:p>
    <w:p w:rsidR="0065521A" w:rsidRPr="00A33555" w:rsidRDefault="0065521A" w:rsidP="0069211D">
      <w:pPr>
        <w:numPr>
          <w:ilvl w:val="0"/>
          <w:numId w:val="24"/>
        </w:numPr>
        <w:spacing w:line="360" w:lineRule="auto"/>
        <w:ind w:left="714" w:hanging="357"/>
        <w:rPr>
          <w:rFonts w:ascii="Calibri" w:hAnsi="Calibri"/>
        </w:rPr>
      </w:pPr>
      <w:r w:rsidRPr="00A33555">
        <w:rPr>
          <w:rFonts w:ascii="Calibri" w:hAnsi="Calibri"/>
        </w:rPr>
        <w:t>Jelenlét kimutatása</w:t>
      </w:r>
    </w:p>
    <w:p w:rsidR="0065521A" w:rsidRPr="00A33555" w:rsidRDefault="0065521A" w:rsidP="0069211D">
      <w:pPr>
        <w:numPr>
          <w:ilvl w:val="0"/>
          <w:numId w:val="24"/>
        </w:numPr>
        <w:spacing w:line="360" w:lineRule="auto"/>
        <w:ind w:left="714" w:hanging="357"/>
        <w:rPr>
          <w:rFonts w:ascii="Calibri" w:hAnsi="Calibri"/>
        </w:rPr>
      </w:pPr>
      <w:r w:rsidRPr="00A33555">
        <w:rPr>
          <w:rFonts w:ascii="Calibri" w:hAnsi="Calibri"/>
        </w:rPr>
        <w:t>Nyilatkozat (nem folyik ellene gyermekbántalmazás miatti eljárás)</w:t>
      </w:r>
    </w:p>
    <w:p w:rsidR="0065521A" w:rsidRPr="00A33555" w:rsidRDefault="0065521A" w:rsidP="0069211D">
      <w:pPr>
        <w:numPr>
          <w:ilvl w:val="0"/>
          <w:numId w:val="24"/>
        </w:numPr>
        <w:spacing w:line="360" w:lineRule="auto"/>
        <w:ind w:left="714" w:hanging="357"/>
        <w:rPr>
          <w:rFonts w:ascii="Calibri" w:hAnsi="Calibri"/>
        </w:rPr>
      </w:pPr>
      <w:r w:rsidRPr="00A33555">
        <w:rPr>
          <w:rFonts w:ascii="Calibri" w:hAnsi="Calibri"/>
        </w:rPr>
        <w:t>Továbbképzési kötelezettséggel kapcsolatos nyilvántartás</w:t>
      </w:r>
    </w:p>
    <w:p w:rsidR="0065521A" w:rsidRPr="00A33555" w:rsidRDefault="0065521A" w:rsidP="0069211D">
      <w:pPr>
        <w:numPr>
          <w:ilvl w:val="0"/>
          <w:numId w:val="24"/>
        </w:numPr>
        <w:spacing w:line="360" w:lineRule="auto"/>
        <w:ind w:left="714" w:hanging="357"/>
        <w:rPr>
          <w:rFonts w:ascii="Calibri" w:hAnsi="Calibri"/>
        </w:rPr>
      </w:pPr>
      <w:r w:rsidRPr="00A33555">
        <w:rPr>
          <w:rFonts w:ascii="Calibri" w:hAnsi="Calibri"/>
        </w:rPr>
        <w:t>Leltár</w:t>
      </w:r>
    </w:p>
    <w:p w:rsidR="0065521A" w:rsidRPr="00A33555" w:rsidRDefault="0065521A" w:rsidP="0069211D">
      <w:pPr>
        <w:numPr>
          <w:ilvl w:val="0"/>
          <w:numId w:val="24"/>
        </w:numPr>
        <w:spacing w:line="360" w:lineRule="auto"/>
        <w:ind w:left="714" w:hanging="357"/>
        <w:rPr>
          <w:rFonts w:ascii="Calibri" w:hAnsi="Calibri"/>
        </w:rPr>
      </w:pPr>
      <w:r w:rsidRPr="00A33555">
        <w:rPr>
          <w:rFonts w:ascii="Calibri" w:hAnsi="Calibri"/>
        </w:rPr>
        <w:t>Munka-és tűzvédelmi napló</w:t>
      </w:r>
    </w:p>
    <w:p w:rsidR="0065521A" w:rsidRPr="00F249BB" w:rsidRDefault="0065521A" w:rsidP="0070529F">
      <w:pPr>
        <w:pStyle w:val="Heading3"/>
        <w:rPr>
          <w:rFonts w:ascii="Calibri" w:hAnsi="Calibri"/>
        </w:rPr>
      </w:pPr>
      <w:bookmarkStart w:id="118" w:name="_Toc387047708"/>
      <w:r w:rsidRPr="00F249BB">
        <w:rPr>
          <w:rFonts w:ascii="Calibri" w:hAnsi="Calibri"/>
        </w:rPr>
        <w:t>Egyéb</w:t>
      </w:r>
      <w:bookmarkEnd w:id="118"/>
    </w:p>
    <w:p w:rsidR="0065521A" w:rsidRPr="00A33555" w:rsidRDefault="0065521A" w:rsidP="0041509A">
      <w:pPr>
        <w:numPr>
          <w:ilvl w:val="0"/>
          <w:numId w:val="28"/>
        </w:numPr>
        <w:spacing w:before="100" w:beforeAutospacing="1" w:line="360" w:lineRule="auto"/>
        <w:ind w:left="714" w:hanging="357"/>
        <w:rPr>
          <w:rFonts w:ascii="Calibri" w:hAnsi="Calibri"/>
        </w:rPr>
      </w:pPr>
      <w:r w:rsidRPr="00A33555">
        <w:rPr>
          <w:rFonts w:ascii="Calibri" w:hAnsi="Calibri"/>
        </w:rPr>
        <w:t>Munkaterv</w:t>
      </w:r>
    </w:p>
    <w:p w:rsidR="0065521A" w:rsidRPr="00A33555" w:rsidRDefault="0065521A" w:rsidP="0069211D">
      <w:pPr>
        <w:numPr>
          <w:ilvl w:val="0"/>
          <w:numId w:val="28"/>
        </w:numPr>
        <w:spacing w:line="360" w:lineRule="auto"/>
        <w:ind w:left="714" w:hanging="357"/>
        <w:rPr>
          <w:rFonts w:ascii="Calibri" w:hAnsi="Calibri"/>
        </w:rPr>
      </w:pPr>
      <w:r w:rsidRPr="00A33555">
        <w:rPr>
          <w:rFonts w:ascii="Calibri" w:hAnsi="Calibri"/>
        </w:rPr>
        <w:t>Továbbképzési terv</w:t>
      </w:r>
    </w:p>
    <w:p w:rsidR="0065521A" w:rsidRPr="00A33555" w:rsidRDefault="0065521A" w:rsidP="0069211D">
      <w:pPr>
        <w:numPr>
          <w:ilvl w:val="0"/>
          <w:numId w:val="28"/>
        </w:numPr>
        <w:spacing w:line="360" w:lineRule="auto"/>
        <w:ind w:left="714" w:hanging="357"/>
        <w:rPr>
          <w:rFonts w:ascii="Calibri" w:hAnsi="Calibri"/>
        </w:rPr>
      </w:pPr>
      <w:r w:rsidRPr="00A33555">
        <w:rPr>
          <w:rFonts w:ascii="Calibri" w:hAnsi="Calibri"/>
        </w:rPr>
        <w:t>Szakmai Program</w:t>
      </w:r>
    </w:p>
    <w:p w:rsidR="0065521A" w:rsidRPr="00A33555" w:rsidRDefault="0065521A" w:rsidP="0069211D">
      <w:pPr>
        <w:numPr>
          <w:ilvl w:val="0"/>
          <w:numId w:val="28"/>
        </w:numPr>
        <w:spacing w:line="360" w:lineRule="auto"/>
        <w:ind w:left="714" w:hanging="357"/>
        <w:rPr>
          <w:rFonts w:ascii="Calibri" w:hAnsi="Calibri"/>
        </w:rPr>
      </w:pPr>
      <w:r w:rsidRPr="00A33555">
        <w:rPr>
          <w:rFonts w:ascii="Calibri" w:hAnsi="Calibri"/>
        </w:rPr>
        <w:t>SZMSZ</w:t>
      </w:r>
    </w:p>
    <w:p w:rsidR="0065521A" w:rsidRPr="00A33555" w:rsidRDefault="0065521A" w:rsidP="0069211D">
      <w:pPr>
        <w:numPr>
          <w:ilvl w:val="0"/>
          <w:numId w:val="28"/>
        </w:numPr>
        <w:spacing w:line="360" w:lineRule="auto"/>
        <w:ind w:left="714" w:hanging="357"/>
        <w:rPr>
          <w:rFonts w:ascii="Calibri" w:hAnsi="Calibri"/>
        </w:rPr>
      </w:pPr>
      <w:r w:rsidRPr="00A33555">
        <w:rPr>
          <w:rFonts w:ascii="Calibri" w:hAnsi="Calibri"/>
        </w:rPr>
        <w:t>Éves beszámoló</w:t>
      </w:r>
    </w:p>
    <w:p w:rsidR="0065521A" w:rsidRPr="00F249BB" w:rsidRDefault="0065521A" w:rsidP="0070529F">
      <w:pPr>
        <w:pStyle w:val="Heading2"/>
        <w:rPr>
          <w:rFonts w:ascii="Calibri" w:hAnsi="Calibri"/>
        </w:rPr>
      </w:pPr>
      <w:bookmarkStart w:id="119" w:name="_Toc387047709"/>
      <w:r w:rsidRPr="00F249BB">
        <w:rPr>
          <w:rFonts w:ascii="Calibri" w:hAnsi="Calibri"/>
        </w:rPr>
        <w:t>Kisgyermeknevelők által vezetett dokumentációk</w:t>
      </w:r>
      <w:bookmarkEnd w:id="119"/>
    </w:p>
    <w:p w:rsidR="0065521A" w:rsidRPr="00A33555" w:rsidRDefault="0065521A" w:rsidP="007E019E">
      <w:pPr>
        <w:numPr>
          <w:ilvl w:val="0"/>
          <w:numId w:val="26"/>
        </w:numPr>
        <w:spacing w:before="100" w:beforeAutospacing="1" w:line="360" w:lineRule="auto"/>
        <w:ind w:left="714" w:hanging="357"/>
        <w:rPr>
          <w:rFonts w:ascii="Calibri" w:hAnsi="Calibri"/>
        </w:rPr>
      </w:pPr>
      <w:r w:rsidRPr="00A33555">
        <w:rPr>
          <w:rFonts w:ascii="Calibri" w:hAnsi="Calibri"/>
        </w:rPr>
        <w:t>Csoportnapló</w:t>
      </w:r>
    </w:p>
    <w:p w:rsidR="0065521A" w:rsidRPr="00A33555" w:rsidRDefault="0065521A" w:rsidP="0069211D">
      <w:pPr>
        <w:numPr>
          <w:ilvl w:val="0"/>
          <w:numId w:val="26"/>
        </w:numPr>
        <w:spacing w:line="360" w:lineRule="auto"/>
        <w:ind w:left="714" w:hanging="357"/>
        <w:rPr>
          <w:rFonts w:ascii="Calibri" w:hAnsi="Calibri"/>
        </w:rPr>
      </w:pPr>
      <w:r w:rsidRPr="00A33555">
        <w:rPr>
          <w:rFonts w:ascii="Calibri" w:hAnsi="Calibri"/>
        </w:rPr>
        <w:t>Üzenő füzet</w:t>
      </w:r>
    </w:p>
    <w:p w:rsidR="0065521A" w:rsidRPr="00A33555" w:rsidRDefault="0065521A" w:rsidP="0069211D">
      <w:pPr>
        <w:numPr>
          <w:ilvl w:val="0"/>
          <w:numId w:val="26"/>
        </w:numPr>
        <w:spacing w:line="360" w:lineRule="auto"/>
        <w:ind w:left="714" w:hanging="357"/>
        <w:rPr>
          <w:rFonts w:ascii="Calibri" w:hAnsi="Calibri"/>
        </w:rPr>
      </w:pPr>
      <w:r w:rsidRPr="00A33555">
        <w:rPr>
          <w:rFonts w:ascii="Calibri" w:hAnsi="Calibri"/>
        </w:rPr>
        <w:t>Bölcsődei gyermek egészségügyi törzslap</w:t>
      </w:r>
    </w:p>
    <w:p w:rsidR="0065521A" w:rsidRPr="00A33555" w:rsidRDefault="0065521A" w:rsidP="0069211D">
      <w:pPr>
        <w:numPr>
          <w:ilvl w:val="0"/>
          <w:numId w:val="26"/>
        </w:numPr>
        <w:spacing w:line="360" w:lineRule="auto"/>
        <w:ind w:left="714" w:hanging="357"/>
        <w:rPr>
          <w:rFonts w:ascii="Calibri" w:hAnsi="Calibri"/>
        </w:rPr>
      </w:pPr>
      <w:r w:rsidRPr="00A33555">
        <w:rPr>
          <w:rFonts w:ascii="Calibri" w:hAnsi="Calibri"/>
        </w:rPr>
        <w:t>Családlátogatásról, beszoktatásról, fejlődésről (negyedévente), írt dokumentumok</w:t>
      </w:r>
    </w:p>
    <w:p w:rsidR="0065521A" w:rsidRPr="00A33555" w:rsidRDefault="0065521A" w:rsidP="0069211D">
      <w:pPr>
        <w:numPr>
          <w:ilvl w:val="0"/>
          <w:numId w:val="26"/>
        </w:numPr>
        <w:spacing w:line="360" w:lineRule="auto"/>
        <w:ind w:left="714" w:hanging="357"/>
        <w:rPr>
          <w:rFonts w:ascii="Calibri" w:hAnsi="Calibri"/>
        </w:rPr>
      </w:pPr>
      <w:r w:rsidRPr="00A33555">
        <w:rPr>
          <w:rFonts w:ascii="Calibri" w:hAnsi="Calibri"/>
        </w:rPr>
        <w:t xml:space="preserve">Gyermekről készült írásos jellemzések </w:t>
      </w:r>
    </w:p>
    <w:p w:rsidR="0065521A" w:rsidRPr="00F249BB" w:rsidRDefault="0065521A" w:rsidP="0070529F">
      <w:pPr>
        <w:pStyle w:val="Heading2"/>
        <w:rPr>
          <w:rFonts w:ascii="Calibri" w:hAnsi="Calibri"/>
        </w:rPr>
      </w:pPr>
      <w:bookmarkStart w:id="120" w:name="_Toc387047710"/>
      <w:r w:rsidRPr="00F249BB">
        <w:rPr>
          <w:rFonts w:ascii="Calibri" w:hAnsi="Calibri"/>
        </w:rPr>
        <w:t>Élelmezésvezető által vezetett dokumentáció</w:t>
      </w:r>
      <w:bookmarkEnd w:id="120"/>
    </w:p>
    <w:p w:rsidR="0065521A" w:rsidRPr="00A33555" w:rsidRDefault="0065521A" w:rsidP="007E019E">
      <w:pPr>
        <w:numPr>
          <w:ilvl w:val="0"/>
          <w:numId w:val="27"/>
        </w:numPr>
        <w:spacing w:before="100" w:beforeAutospacing="1" w:line="360" w:lineRule="auto"/>
        <w:ind w:left="714" w:hanging="357"/>
        <w:rPr>
          <w:rFonts w:ascii="Calibri" w:hAnsi="Calibri"/>
        </w:rPr>
      </w:pPr>
      <w:r w:rsidRPr="00A33555">
        <w:rPr>
          <w:rFonts w:ascii="Calibri" w:hAnsi="Calibri"/>
        </w:rPr>
        <w:t>Heti étrend</w:t>
      </w:r>
    </w:p>
    <w:p w:rsidR="0065521A" w:rsidRPr="00A33555" w:rsidRDefault="0065521A" w:rsidP="0069211D">
      <w:pPr>
        <w:numPr>
          <w:ilvl w:val="0"/>
          <w:numId w:val="27"/>
        </w:numPr>
        <w:spacing w:line="360" w:lineRule="auto"/>
        <w:ind w:left="714" w:hanging="357"/>
        <w:rPr>
          <w:rFonts w:ascii="Calibri" w:hAnsi="Calibri"/>
        </w:rPr>
      </w:pPr>
      <w:r w:rsidRPr="00A33555">
        <w:rPr>
          <w:rFonts w:ascii="Calibri" w:hAnsi="Calibri"/>
        </w:rPr>
        <w:t>Számlák, bizonylatok</w:t>
      </w:r>
    </w:p>
    <w:p w:rsidR="0065521A" w:rsidRPr="00A33555" w:rsidRDefault="0065521A" w:rsidP="0069211D">
      <w:pPr>
        <w:numPr>
          <w:ilvl w:val="0"/>
          <w:numId w:val="27"/>
        </w:numPr>
        <w:spacing w:line="360" w:lineRule="auto"/>
        <w:ind w:left="714" w:hanging="357"/>
        <w:rPr>
          <w:rFonts w:ascii="Calibri" w:hAnsi="Calibri"/>
        </w:rPr>
      </w:pPr>
      <w:r w:rsidRPr="00A33555">
        <w:rPr>
          <w:rFonts w:ascii="Calibri" w:hAnsi="Calibri"/>
        </w:rPr>
        <w:t>Kimutatások</w:t>
      </w:r>
    </w:p>
    <w:p w:rsidR="0065521A" w:rsidRPr="00A33555" w:rsidRDefault="0065521A" w:rsidP="0069211D">
      <w:pPr>
        <w:numPr>
          <w:ilvl w:val="0"/>
          <w:numId w:val="27"/>
        </w:numPr>
        <w:spacing w:line="360" w:lineRule="auto"/>
        <w:ind w:left="714" w:hanging="357"/>
        <w:rPr>
          <w:rFonts w:ascii="Calibri" w:hAnsi="Calibri"/>
        </w:rPr>
      </w:pPr>
      <w:r w:rsidRPr="00A33555">
        <w:rPr>
          <w:rFonts w:ascii="Calibri" w:hAnsi="Calibri"/>
        </w:rPr>
        <w:t>Ételrecept gyűjtemény</w:t>
      </w:r>
    </w:p>
    <w:p w:rsidR="0065521A" w:rsidRPr="00A33555" w:rsidRDefault="0065521A" w:rsidP="0069211D">
      <w:pPr>
        <w:numPr>
          <w:ilvl w:val="0"/>
          <w:numId w:val="27"/>
        </w:numPr>
        <w:spacing w:line="360" w:lineRule="auto"/>
        <w:ind w:left="714" w:hanging="357"/>
        <w:rPr>
          <w:rFonts w:ascii="Calibri" w:hAnsi="Calibri"/>
        </w:rPr>
      </w:pPr>
      <w:r w:rsidRPr="00A33555">
        <w:rPr>
          <w:rFonts w:ascii="Calibri" w:hAnsi="Calibri"/>
        </w:rPr>
        <w:t>HACCP-hez kapcsolódó dokumentumok</w:t>
      </w:r>
    </w:p>
    <w:p w:rsidR="0065521A" w:rsidRPr="00F249BB" w:rsidRDefault="0065521A" w:rsidP="0070529F">
      <w:pPr>
        <w:pStyle w:val="Heading1"/>
        <w:rPr>
          <w:rFonts w:ascii="Calibri" w:hAnsi="Calibri"/>
        </w:rPr>
      </w:pPr>
      <w:r>
        <w:br w:type="page"/>
      </w:r>
      <w:bookmarkStart w:id="121" w:name="_Toc387047711"/>
      <w:r w:rsidRPr="00F249BB">
        <w:rPr>
          <w:rFonts w:ascii="Calibri" w:hAnsi="Calibri"/>
        </w:rPr>
        <w:t>Mellékletek</w:t>
      </w:r>
      <w:bookmarkEnd w:id="121"/>
    </w:p>
    <w:p w:rsidR="0065521A" w:rsidRPr="00A33555" w:rsidRDefault="0065521A" w:rsidP="007E019E">
      <w:pPr>
        <w:numPr>
          <w:ilvl w:val="0"/>
          <w:numId w:val="29"/>
        </w:numPr>
        <w:spacing w:before="100" w:beforeAutospacing="1" w:line="360" w:lineRule="auto"/>
        <w:ind w:left="714" w:hanging="357"/>
        <w:rPr>
          <w:rFonts w:ascii="Calibri" w:hAnsi="Calibri"/>
        </w:rPr>
      </w:pPr>
      <w:r w:rsidRPr="00A33555">
        <w:rPr>
          <w:rFonts w:ascii="Calibri" w:hAnsi="Calibri"/>
        </w:rPr>
        <w:t>Megállapodás</w:t>
      </w:r>
    </w:p>
    <w:p w:rsidR="0065521A" w:rsidRPr="00A33555" w:rsidRDefault="0065521A" w:rsidP="0069211D">
      <w:pPr>
        <w:numPr>
          <w:ilvl w:val="0"/>
          <w:numId w:val="29"/>
        </w:numPr>
        <w:spacing w:line="360" w:lineRule="auto"/>
        <w:rPr>
          <w:rFonts w:ascii="Calibri" w:hAnsi="Calibri"/>
        </w:rPr>
      </w:pPr>
      <w:r w:rsidRPr="00A33555">
        <w:rPr>
          <w:rFonts w:ascii="Calibri" w:hAnsi="Calibri"/>
        </w:rPr>
        <w:t>Házirend</w:t>
      </w:r>
    </w:p>
    <w:p w:rsidR="0065521A" w:rsidRDefault="0065521A" w:rsidP="00866200">
      <w:pPr>
        <w:numPr>
          <w:ilvl w:val="0"/>
          <w:numId w:val="29"/>
        </w:numPr>
        <w:spacing w:line="360" w:lineRule="auto"/>
        <w:rPr>
          <w:rFonts w:ascii="Calibri" w:hAnsi="Calibri"/>
        </w:rPr>
      </w:pPr>
      <w:r w:rsidRPr="00A33555">
        <w:rPr>
          <w:rFonts w:ascii="Calibri" w:hAnsi="Calibri"/>
        </w:rPr>
        <w:t>Napirend</w:t>
      </w:r>
    </w:p>
    <w:p w:rsidR="0065521A" w:rsidRPr="00866200" w:rsidRDefault="0065521A" w:rsidP="00866200">
      <w:pPr>
        <w:numPr>
          <w:ilvl w:val="0"/>
          <w:numId w:val="29"/>
        </w:numPr>
        <w:spacing w:line="360" w:lineRule="auto"/>
        <w:rPr>
          <w:rFonts w:ascii="Calibri" w:hAnsi="Calibri"/>
        </w:rPr>
      </w:pPr>
      <w:r w:rsidRPr="00866200">
        <w:rPr>
          <w:rFonts w:ascii="Calibri" w:hAnsi="Calibri"/>
        </w:rPr>
        <w:t>SZMSZ</w:t>
      </w:r>
    </w:p>
    <w:p w:rsidR="0065521A" w:rsidRDefault="0065521A" w:rsidP="00711D7D">
      <w:pPr>
        <w:pStyle w:val="Szvegtrzs13"/>
        <w:shd w:val="clear" w:color="auto" w:fill="auto"/>
        <w:spacing w:line="360" w:lineRule="auto"/>
        <w:ind w:right="5640" w:firstLine="0"/>
        <w:jc w:val="left"/>
        <w:rPr>
          <w:rFonts w:ascii="Calibri" w:hAnsi="Calibri" w:cs="Calibri"/>
          <w:sz w:val="24"/>
          <w:szCs w:val="24"/>
        </w:rPr>
      </w:pPr>
    </w:p>
    <w:sectPr w:rsidR="0065521A" w:rsidSect="00321DED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521A" w:rsidRDefault="0065521A" w:rsidP="00056663">
      <w:r>
        <w:separator/>
      </w:r>
    </w:p>
  </w:endnote>
  <w:endnote w:type="continuationSeparator" w:id="0">
    <w:p w:rsidR="0065521A" w:rsidRDefault="0065521A" w:rsidP="000566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 CE"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21A" w:rsidRDefault="0065521A" w:rsidP="002A7B8C">
    <w:pPr>
      <w:pStyle w:val="Footer"/>
      <w:framePr w:w="12144" w:h="158" w:wrap="none" w:vAnchor="text" w:hAnchor="page" w:x="1" w:y="-925"/>
      <w:jc w:val="center"/>
    </w:pPr>
    <w:fldSimple w:instr=" PAGE   \* MERGEFORMAT ">
      <w:r>
        <w:rPr>
          <w:noProof/>
        </w:rPr>
        <w:t>2</w:t>
      </w:r>
    </w:fldSimple>
  </w:p>
  <w:p w:rsidR="0065521A" w:rsidRDefault="0065521A">
    <w:pPr>
      <w:pStyle w:val="Fejlcvagylbjegyzet0"/>
      <w:framePr w:w="12144" w:h="158" w:wrap="none" w:vAnchor="text" w:hAnchor="page" w:x="1" w:y="-925"/>
      <w:shd w:val="clear" w:color="auto" w:fill="auto"/>
      <w:ind w:left="1037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21A" w:rsidRDefault="0065521A">
    <w:pPr>
      <w:pStyle w:val="Footer"/>
      <w:jc w:val="center"/>
    </w:pPr>
  </w:p>
  <w:p w:rsidR="0065521A" w:rsidRDefault="0065521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521A" w:rsidRDefault="0065521A" w:rsidP="00056663">
      <w:r>
        <w:separator/>
      </w:r>
    </w:p>
  </w:footnote>
  <w:footnote w:type="continuationSeparator" w:id="0">
    <w:p w:rsidR="0065521A" w:rsidRDefault="0065521A" w:rsidP="000566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21A" w:rsidRDefault="0065521A">
    <w:pPr>
      <w:pStyle w:val="Header"/>
      <w:pBdr>
        <w:bottom w:val="thickThinSmallGap" w:sz="24" w:space="1" w:color="622423"/>
      </w:pBdr>
      <w:jc w:val="center"/>
      <w:rPr>
        <w:rFonts w:ascii="Cambria" w:hAnsi="Cambria"/>
        <w:sz w:val="32"/>
        <w:szCs w:val="32"/>
      </w:rPr>
    </w:pPr>
    <w:r>
      <w:rPr>
        <w:rFonts w:ascii="Cambria" w:hAnsi="Cambria"/>
        <w:color w:val="auto"/>
        <w:sz w:val="32"/>
        <w:szCs w:val="32"/>
      </w:rPr>
      <w:t>Szakmai Program</w:t>
    </w:r>
  </w:p>
  <w:p w:rsidR="0065521A" w:rsidRDefault="0065521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21A" w:rsidRPr="009C26A4" w:rsidRDefault="0065521A" w:rsidP="009C26A4">
    <w:pPr>
      <w:pStyle w:val="Header"/>
      <w:tabs>
        <w:tab w:val="left" w:pos="2580"/>
        <w:tab w:val="left" w:pos="2985"/>
        <w:tab w:val="left" w:pos="5850"/>
      </w:tabs>
      <w:spacing w:after="120" w:line="276" w:lineRule="auto"/>
      <w:rPr>
        <w:b/>
        <w:bCs/>
        <w:color w:val="1F497D"/>
        <w:sz w:val="28"/>
        <w:szCs w:val="28"/>
      </w:rPr>
    </w:pPr>
    <w:r>
      <w:rPr>
        <w:rFonts w:ascii="Arial Unicode MS CE" w:hAnsi="Arial Unicode MS CE"/>
        <w:b/>
        <w:bCs/>
        <w:color w:val="auto"/>
        <w:sz w:val="28"/>
        <w:szCs w:val="28"/>
      </w:rPr>
      <w:tab/>
    </w:r>
    <w:r>
      <w:rPr>
        <w:rFonts w:ascii="Arial Unicode MS CE" w:hAnsi="Arial Unicode MS CE"/>
        <w:b/>
        <w:bCs/>
        <w:color w:val="auto"/>
        <w:sz w:val="28"/>
        <w:szCs w:val="28"/>
      </w:rPr>
      <w:tab/>
    </w:r>
    <w:r>
      <w:rPr>
        <w:rFonts w:ascii="Arial Unicode MS CE" w:hAnsi="Arial Unicode MS CE"/>
        <w:b/>
        <w:bCs/>
        <w:color w:val="auto"/>
        <w:sz w:val="28"/>
        <w:szCs w:val="28"/>
      </w:rPr>
      <w:tab/>
    </w:r>
    <w:r>
      <w:rPr>
        <w:rFonts w:ascii="Arial Unicode MS CE" w:hAnsi="Arial Unicode MS CE"/>
        <w:b/>
        <w:bCs/>
        <w:color w:val="auto"/>
        <w:sz w:val="28"/>
        <w:szCs w:val="28"/>
      </w:rPr>
      <w:tab/>
    </w:r>
    <w:r>
      <w:rPr>
        <w:rFonts w:ascii="Arial Unicode MS CE" w:hAnsi="Arial Unicode MS CE"/>
        <w:b/>
        <w:bCs/>
        <w:color w:val="auto"/>
        <w:sz w:val="28"/>
        <w:szCs w:val="28"/>
      </w:rPr>
      <w:tab/>
      <w:t>Gólyahír Bölcsőde</w:t>
    </w:r>
  </w:p>
  <w:p w:rsidR="0065521A" w:rsidRPr="009C26A4" w:rsidRDefault="0065521A">
    <w:pPr>
      <w:pStyle w:val="Header"/>
      <w:tabs>
        <w:tab w:val="left" w:pos="2580"/>
        <w:tab w:val="left" w:pos="2985"/>
      </w:tabs>
      <w:spacing w:after="120" w:line="276" w:lineRule="auto"/>
      <w:jc w:val="right"/>
      <w:rPr>
        <w:color w:val="4F81BD"/>
      </w:rPr>
    </w:pPr>
    <w:r>
      <w:rPr>
        <w:color w:val="auto"/>
      </w:rPr>
      <w:t>2241 Sülysáp, Szilvafasor u. 1.</w:t>
    </w:r>
  </w:p>
  <w:p w:rsidR="0065521A" w:rsidRPr="009C26A4" w:rsidRDefault="0065521A" w:rsidP="009C26A4">
    <w:pPr>
      <w:pStyle w:val="Header"/>
      <w:pBdr>
        <w:bottom w:val="single" w:sz="4" w:space="1" w:color="A5A5A5"/>
      </w:pBdr>
      <w:tabs>
        <w:tab w:val="left" w:pos="2580"/>
        <w:tab w:val="left" w:pos="2985"/>
      </w:tabs>
      <w:spacing w:after="120" w:line="276" w:lineRule="auto"/>
      <w:jc w:val="right"/>
      <w:rPr>
        <w:color w:val="7F7F7F"/>
      </w:rPr>
    </w:pPr>
    <w:r>
      <w:rPr>
        <w:color w:val="auto"/>
      </w:rPr>
      <w:t>Telefon: 29/436-304; 30/986-78-43; e-mail: bolcsode@sulysap.hu</w:t>
    </w:r>
  </w:p>
  <w:p w:rsidR="0065521A" w:rsidRDefault="0065521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A1C447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BC584E"/>
    <w:multiLevelType w:val="hybridMultilevel"/>
    <w:tmpl w:val="C0B2E6F8"/>
    <w:lvl w:ilvl="0" w:tplc="E380562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F360EA"/>
    <w:multiLevelType w:val="hybridMultilevel"/>
    <w:tmpl w:val="727C6DB6"/>
    <w:lvl w:ilvl="0" w:tplc="05BAEF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4251D6"/>
    <w:multiLevelType w:val="hybridMultilevel"/>
    <w:tmpl w:val="AAA28FCE"/>
    <w:lvl w:ilvl="0" w:tplc="05BAEF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DE1FC5"/>
    <w:multiLevelType w:val="hybridMultilevel"/>
    <w:tmpl w:val="0B7CF40A"/>
    <w:lvl w:ilvl="0" w:tplc="05BAEFEA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1B827C80"/>
    <w:multiLevelType w:val="hybridMultilevel"/>
    <w:tmpl w:val="ED961B04"/>
    <w:lvl w:ilvl="0" w:tplc="05BAEF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617B4E"/>
    <w:multiLevelType w:val="hybridMultilevel"/>
    <w:tmpl w:val="884C6BDE"/>
    <w:lvl w:ilvl="0" w:tplc="FFFFFFFF">
      <w:start w:val="1"/>
      <w:numFmt w:val="bullet"/>
      <w:lvlText w:val="­"/>
      <w:lvlJc w:val="left"/>
      <w:pPr>
        <w:ind w:left="743" w:hanging="360"/>
      </w:pPr>
      <w:rPr>
        <w:rFonts w:ascii="Courier New" w:hAnsi="Courier New" w:hint="default"/>
      </w:rPr>
    </w:lvl>
    <w:lvl w:ilvl="1" w:tplc="040E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7">
    <w:nsid w:val="1DBC6D63"/>
    <w:multiLevelType w:val="hybridMultilevel"/>
    <w:tmpl w:val="8B1055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C74C2F"/>
    <w:multiLevelType w:val="hybridMultilevel"/>
    <w:tmpl w:val="D554B380"/>
    <w:lvl w:ilvl="0" w:tplc="FFFFFFFF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27F0A6D"/>
    <w:multiLevelType w:val="hybridMultilevel"/>
    <w:tmpl w:val="80A0F49C"/>
    <w:lvl w:ilvl="0" w:tplc="916A03F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916A03F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25056A6A"/>
    <w:multiLevelType w:val="hybridMultilevel"/>
    <w:tmpl w:val="415010A2"/>
    <w:lvl w:ilvl="0" w:tplc="05BAEF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52BB5"/>
    <w:multiLevelType w:val="hybridMultilevel"/>
    <w:tmpl w:val="0270F332"/>
    <w:lvl w:ilvl="0" w:tplc="05BAEF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0370CE"/>
    <w:multiLevelType w:val="hybridMultilevel"/>
    <w:tmpl w:val="0F709542"/>
    <w:lvl w:ilvl="0" w:tplc="05BAEF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BAEFEA">
      <w:start w:val="1"/>
      <w:numFmt w:val="bullet"/>
      <w:lvlText w:val=""/>
      <w:lvlJc w:val="left"/>
      <w:pPr>
        <w:ind w:left="4471" w:hanging="360"/>
      </w:pPr>
      <w:rPr>
        <w:rFonts w:ascii="Symbol" w:hAnsi="Symbol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A473E3"/>
    <w:multiLevelType w:val="hybridMultilevel"/>
    <w:tmpl w:val="1882A6AA"/>
    <w:lvl w:ilvl="0" w:tplc="05BAEF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CB30F0"/>
    <w:multiLevelType w:val="hybridMultilevel"/>
    <w:tmpl w:val="2F5C4D62"/>
    <w:lvl w:ilvl="0" w:tplc="FFFFFFFF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A0C020B"/>
    <w:multiLevelType w:val="hybridMultilevel"/>
    <w:tmpl w:val="27C2B7E4"/>
    <w:lvl w:ilvl="0" w:tplc="134820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Simplified Arabic Fixed" w:hAnsi="Simplified Arabic Fixed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Simplified Arabic Fixed" w:hAnsi="Simplified Arabic Fixed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Simplified Arabic Fixed" w:hAnsi="Simplified Arabic Fixed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233B5D"/>
    <w:multiLevelType w:val="hybridMultilevel"/>
    <w:tmpl w:val="1756B154"/>
    <w:lvl w:ilvl="0" w:tplc="FFFFFFFF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0911184"/>
    <w:multiLevelType w:val="hybridMultilevel"/>
    <w:tmpl w:val="58A2B2D2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4A74EF9"/>
    <w:multiLevelType w:val="hybridMultilevel"/>
    <w:tmpl w:val="D57A24F2"/>
    <w:lvl w:ilvl="0" w:tplc="D196DDAE">
      <w:numFmt w:val="bullet"/>
      <w:pStyle w:val="ListBullet2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447D1F"/>
    <w:multiLevelType w:val="hybridMultilevel"/>
    <w:tmpl w:val="C81693D2"/>
    <w:lvl w:ilvl="0" w:tplc="FB988B7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F968D6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FA64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5870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6415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AEBC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AE94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B2A0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6243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9173EF"/>
    <w:multiLevelType w:val="hybridMultilevel"/>
    <w:tmpl w:val="E95E68DC"/>
    <w:lvl w:ilvl="0" w:tplc="FFFFFFFF">
      <w:start w:val="1"/>
      <w:numFmt w:val="bullet"/>
      <w:lvlText w:val="­"/>
      <w:lvlJc w:val="left"/>
      <w:pPr>
        <w:ind w:left="743" w:hanging="360"/>
      </w:pPr>
      <w:rPr>
        <w:rFonts w:ascii="Courier New" w:hAnsi="Courier New" w:hint="default"/>
      </w:rPr>
    </w:lvl>
    <w:lvl w:ilvl="1" w:tplc="040E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1">
    <w:nsid w:val="67707FEA"/>
    <w:multiLevelType w:val="multilevel"/>
    <w:tmpl w:val="13028E62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Heading2"/>
      <w:lvlText w:val="%1.%2"/>
      <w:lvlJc w:val="left"/>
      <w:pPr>
        <w:ind w:left="1710" w:hanging="576"/>
      </w:pPr>
      <w:rPr>
        <w:rFonts w:cs="Times New Roman"/>
        <w:i w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22">
    <w:nsid w:val="6E6B4DB7"/>
    <w:multiLevelType w:val="hybridMultilevel"/>
    <w:tmpl w:val="503C6924"/>
    <w:lvl w:ilvl="0" w:tplc="05BAEF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7F41C5"/>
    <w:multiLevelType w:val="hybridMultilevel"/>
    <w:tmpl w:val="C2A23B5A"/>
    <w:lvl w:ilvl="0" w:tplc="05BAEF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1EB0877"/>
    <w:multiLevelType w:val="hybridMultilevel"/>
    <w:tmpl w:val="CDF8294C"/>
    <w:lvl w:ilvl="0" w:tplc="05BAEF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1C5136"/>
    <w:multiLevelType w:val="hybridMultilevel"/>
    <w:tmpl w:val="7216459E"/>
    <w:lvl w:ilvl="0" w:tplc="7DD2499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8AAA0F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A2F9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0AEF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D608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283F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90B6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961A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2D899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797A98"/>
    <w:multiLevelType w:val="hybridMultilevel"/>
    <w:tmpl w:val="CB028E42"/>
    <w:lvl w:ilvl="0" w:tplc="05BAEF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C6212E"/>
    <w:multiLevelType w:val="hybridMultilevel"/>
    <w:tmpl w:val="572CCDDE"/>
    <w:lvl w:ilvl="0" w:tplc="05BAEF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7D1906"/>
    <w:multiLevelType w:val="hybridMultilevel"/>
    <w:tmpl w:val="4626790A"/>
    <w:lvl w:ilvl="0" w:tplc="05BAEF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0A486D"/>
    <w:multiLevelType w:val="hybridMultilevel"/>
    <w:tmpl w:val="00946C32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9"/>
  </w:num>
  <w:num w:numId="6">
    <w:abstractNumId w:val="25"/>
  </w:num>
  <w:num w:numId="7">
    <w:abstractNumId w:val="19"/>
  </w:num>
  <w:num w:numId="8">
    <w:abstractNumId w:val="1"/>
  </w:num>
  <w:num w:numId="9">
    <w:abstractNumId w:val="21"/>
  </w:num>
  <w:num w:numId="10">
    <w:abstractNumId w:val="16"/>
  </w:num>
  <w:num w:numId="11">
    <w:abstractNumId w:val="8"/>
  </w:num>
  <w:num w:numId="12">
    <w:abstractNumId w:val="14"/>
  </w:num>
  <w:num w:numId="13">
    <w:abstractNumId w:val="18"/>
  </w:num>
  <w:num w:numId="14">
    <w:abstractNumId w:val="7"/>
  </w:num>
  <w:num w:numId="15">
    <w:abstractNumId w:val="22"/>
  </w:num>
  <w:num w:numId="16">
    <w:abstractNumId w:val="12"/>
  </w:num>
  <w:num w:numId="17">
    <w:abstractNumId w:val="10"/>
  </w:num>
  <w:num w:numId="18">
    <w:abstractNumId w:val="28"/>
  </w:num>
  <w:num w:numId="19">
    <w:abstractNumId w:val="26"/>
  </w:num>
  <w:num w:numId="20">
    <w:abstractNumId w:val="15"/>
  </w:num>
  <w:num w:numId="21">
    <w:abstractNumId w:val="4"/>
  </w:num>
  <w:num w:numId="22">
    <w:abstractNumId w:val="5"/>
  </w:num>
  <w:num w:numId="23">
    <w:abstractNumId w:val="24"/>
  </w:num>
  <w:num w:numId="24">
    <w:abstractNumId w:val="2"/>
  </w:num>
  <w:num w:numId="25">
    <w:abstractNumId w:val="23"/>
  </w:num>
  <w:num w:numId="26">
    <w:abstractNumId w:val="3"/>
  </w:num>
  <w:num w:numId="27">
    <w:abstractNumId w:val="27"/>
  </w:num>
  <w:num w:numId="28">
    <w:abstractNumId w:val="13"/>
  </w:num>
  <w:num w:numId="29">
    <w:abstractNumId w:val="29"/>
  </w:num>
  <w:num w:numId="30">
    <w:abstractNumId w:val="17"/>
  </w:num>
  <w:num w:numId="31">
    <w:abstractNumId w:val="6"/>
  </w:num>
  <w:num w:numId="32">
    <w:abstractNumId w:val="20"/>
  </w:num>
  <w:num w:numId="33">
    <w:abstractNumId w:val="11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defaultTabStop w:val="709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6663"/>
    <w:rsid w:val="00000867"/>
    <w:rsid w:val="00000B7F"/>
    <w:rsid w:val="0000128E"/>
    <w:rsid w:val="00001DD2"/>
    <w:rsid w:val="00005B59"/>
    <w:rsid w:val="000064C3"/>
    <w:rsid w:val="0000706A"/>
    <w:rsid w:val="000075DA"/>
    <w:rsid w:val="00007EE1"/>
    <w:rsid w:val="00010CDB"/>
    <w:rsid w:val="0001257C"/>
    <w:rsid w:val="00012FFC"/>
    <w:rsid w:val="00014F63"/>
    <w:rsid w:val="00017AFE"/>
    <w:rsid w:val="00021396"/>
    <w:rsid w:val="00022221"/>
    <w:rsid w:val="000223CA"/>
    <w:rsid w:val="00022C2D"/>
    <w:rsid w:val="00027DEB"/>
    <w:rsid w:val="00032F17"/>
    <w:rsid w:val="00035739"/>
    <w:rsid w:val="00035BA1"/>
    <w:rsid w:val="00037D51"/>
    <w:rsid w:val="00040B68"/>
    <w:rsid w:val="00040F1B"/>
    <w:rsid w:val="00041128"/>
    <w:rsid w:val="00041CA0"/>
    <w:rsid w:val="00042FE9"/>
    <w:rsid w:val="0004315D"/>
    <w:rsid w:val="000463EE"/>
    <w:rsid w:val="00047331"/>
    <w:rsid w:val="000513E2"/>
    <w:rsid w:val="00051AEC"/>
    <w:rsid w:val="00055C91"/>
    <w:rsid w:val="00056663"/>
    <w:rsid w:val="00063CBE"/>
    <w:rsid w:val="000670BC"/>
    <w:rsid w:val="0007597D"/>
    <w:rsid w:val="00075DBE"/>
    <w:rsid w:val="00076C9B"/>
    <w:rsid w:val="00080836"/>
    <w:rsid w:val="000811A3"/>
    <w:rsid w:val="000811CA"/>
    <w:rsid w:val="000843BD"/>
    <w:rsid w:val="0008624A"/>
    <w:rsid w:val="000865C8"/>
    <w:rsid w:val="00087193"/>
    <w:rsid w:val="00093DBB"/>
    <w:rsid w:val="00095969"/>
    <w:rsid w:val="000970D8"/>
    <w:rsid w:val="000A0D32"/>
    <w:rsid w:val="000A4DC3"/>
    <w:rsid w:val="000A7D69"/>
    <w:rsid w:val="000B20FC"/>
    <w:rsid w:val="000B3FD7"/>
    <w:rsid w:val="000B4BDD"/>
    <w:rsid w:val="000B5402"/>
    <w:rsid w:val="000B5C39"/>
    <w:rsid w:val="000B63C8"/>
    <w:rsid w:val="000C1459"/>
    <w:rsid w:val="000C281D"/>
    <w:rsid w:val="000C3928"/>
    <w:rsid w:val="000C3EAA"/>
    <w:rsid w:val="000C56F1"/>
    <w:rsid w:val="000C7B8D"/>
    <w:rsid w:val="000D0A6F"/>
    <w:rsid w:val="000D39F8"/>
    <w:rsid w:val="000E1422"/>
    <w:rsid w:val="000E59DE"/>
    <w:rsid w:val="000F00DB"/>
    <w:rsid w:val="000F2330"/>
    <w:rsid w:val="000F3F0F"/>
    <w:rsid w:val="000F573A"/>
    <w:rsid w:val="000F73CF"/>
    <w:rsid w:val="001007BD"/>
    <w:rsid w:val="001007DA"/>
    <w:rsid w:val="00101040"/>
    <w:rsid w:val="001023FC"/>
    <w:rsid w:val="00102E0C"/>
    <w:rsid w:val="00111D8F"/>
    <w:rsid w:val="00112B93"/>
    <w:rsid w:val="00116026"/>
    <w:rsid w:val="00117148"/>
    <w:rsid w:val="00130813"/>
    <w:rsid w:val="00134F85"/>
    <w:rsid w:val="00137190"/>
    <w:rsid w:val="001401E3"/>
    <w:rsid w:val="0014125C"/>
    <w:rsid w:val="001436A5"/>
    <w:rsid w:val="00145FA1"/>
    <w:rsid w:val="00146AF5"/>
    <w:rsid w:val="001473B2"/>
    <w:rsid w:val="001556B9"/>
    <w:rsid w:val="00155F2C"/>
    <w:rsid w:val="00155FC0"/>
    <w:rsid w:val="00156E1D"/>
    <w:rsid w:val="001646B2"/>
    <w:rsid w:val="001653B7"/>
    <w:rsid w:val="00165D22"/>
    <w:rsid w:val="00173D1C"/>
    <w:rsid w:val="001773C9"/>
    <w:rsid w:val="001777B0"/>
    <w:rsid w:val="00191960"/>
    <w:rsid w:val="00192C0C"/>
    <w:rsid w:val="00194971"/>
    <w:rsid w:val="001950C4"/>
    <w:rsid w:val="001A09FB"/>
    <w:rsid w:val="001A1B54"/>
    <w:rsid w:val="001A25D1"/>
    <w:rsid w:val="001A331B"/>
    <w:rsid w:val="001A38B5"/>
    <w:rsid w:val="001A6698"/>
    <w:rsid w:val="001A6EA3"/>
    <w:rsid w:val="001A77B0"/>
    <w:rsid w:val="001A7F4B"/>
    <w:rsid w:val="001B211B"/>
    <w:rsid w:val="001B25F4"/>
    <w:rsid w:val="001C0BE6"/>
    <w:rsid w:val="001C1965"/>
    <w:rsid w:val="001C6B16"/>
    <w:rsid w:val="001C7535"/>
    <w:rsid w:val="001D0516"/>
    <w:rsid w:val="001D1FED"/>
    <w:rsid w:val="001D2372"/>
    <w:rsid w:val="001D5BE6"/>
    <w:rsid w:val="001D6CB7"/>
    <w:rsid w:val="001E2EAD"/>
    <w:rsid w:val="001E342C"/>
    <w:rsid w:val="001F04EA"/>
    <w:rsid w:val="001F1AC4"/>
    <w:rsid w:val="001F1FFE"/>
    <w:rsid w:val="001F43C3"/>
    <w:rsid w:val="001F785A"/>
    <w:rsid w:val="00202086"/>
    <w:rsid w:val="00210A6A"/>
    <w:rsid w:val="00212052"/>
    <w:rsid w:val="00213570"/>
    <w:rsid w:val="00213D05"/>
    <w:rsid w:val="00214AFF"/>
    <w:rsid w:val="00214C1D"/>
    <w:rsid w:val="00215675"/>
    <w:rsid w:val="00217D06"/>
    <w:rsid w:val="0022667B"/>
    <w:rsid w:val="00227D2C"/>
    <w:rsid w:val="00230657"/>
    <w:rsid w:val="002333FB"/>
    <w:rsid w:val="00234FBC"/>
    <w:rsid w:val="00237570"/>
    <w:rsid w:val="00241D14"/>
    <w:rsid w:val="00243429"/>
    <w:rsid w:val="0024546A"/>
    <w:rsid w:val="00246CCF"/>
    <w:rsid w:val="002509BF"/>
    <w:rsid w:val="00251A5A"/>
    <w:rsid w:val="0025604E"/>
    <w:rsid w:val="00257D45"/>
    <w:rsid w:val="00260882"/>
    <w:rsid w:val="002643C5"/>
    <w:rsid w:val="0026569D"/>
    <w:rsid w:val="00267322"/>
    <w:rsid w:val="00267591"/>
    <w:rsid w:val="0026796F"/>
    <w:rsid w:val="00267DD1"/>
    <w:rsid w:val="002715EC"/>
    <w:rsid w:val="00274D51"/>
    <w:rsid w:val="00277BD0"/>
    <w:rsid w:val="00280982"/>
    <w:rsid w:val="00280F50"/>
    <w:rsid w:val="00284DA3"/>
    <w:rsid w:val="00285D89"/>
    <w:rsid w:val="00286286"/>
    <w:rsid w:val="0028640F"/>
    <w:rsid w:val="002868A5"/>
    <w:rsid w:val="00291B23"/>
    <w:rsid w:val="002961A4"/>
    <w:rsid w:val="00297B06"/>
    <w:rsid w:val="00297B90"/>
    <w:rsid w:val="002A1693"/>
    <w:rsid w:val="002A3A48"/>
    <w:rsid w:val="002A46BB"/>
    <w:rsid w:val="002A5A8C"/>
    <w:rsid w:val="002A5FD1"/>
    <w:rsid w:val="002A655E"/>
    <w:rsid w:val="002A7B8C"/>
    <w:rsid w:val="002A7C74"/>
    <w:rsid w:val="002A7F44"/>
    <w:rsid w:val="002B0133"/>
    <w:rsid w:val="002B1285"/>
    <w:rsid w:val="002B3E9A"/>
    <w:rsid w:val="002B622F"/>
    <w:rsid w:val="002B6D4D"/>
    <w:rsid w:val="002C4FDC"/>
    <w:rsid w:val="002D168E"/>
    <w:rsid w:val="002D1B0F"/>
    <w:rsid w:val="002D47E3"/>
    <w:rsid w:val="002D4A10"/>
    <w:rsid w:val="002D61D7"/>
    <w:rsid w:val="002D6C60"/>
    <w:rsid w:val="002E3291"/>
    <w:rsid w:val="002E33D4"/>
    <w:rsid w:val="002F1DC6"/>
    <w:rsid w:val="002F6371"/>
    <w:rsid w:val="002F6B06"/>
    <w:rsid w:val="002F70F0"/>
    <w:rsid w:val="003004B6"/>
    <w:rsid w:val="0030125F"/>
    <w:rsid w:val="00301428"/>
    <w:rsid w:val="00301549"/>
    <w:rsid w:val="00303A82"/>
    <w:rsid w:val="00305F9E"/>
    <w:rsid w:val="00306DCD"/>
    <w:rsid w:val="00307AFE"/>
    <w:rsid w:val="00311184"/>
    <w:rsid w:val="00313CBC"/>
    <w:rsid w:val="00314422"/>
    <w:rsid w:val="00314C16"/>
    <w:rsid w:val="00316485"/>
    <w:rsid w:val="00317F53"/>
    <w:rsid w:val="00321DED"/>
    <w:rsid w:val="003265A9"/>
    <w:rsid w:val="003313D5"/>
    <w:rsid w:val="00331727"/>
    <w:rsid w:val="003344B3"/>
    <w:rsid w:val="003354FA"/>
    <w:rsid w:val="00337970"/>
    <w:rsid w:val="00337D41"/>
    <w:rsid w:val="00342EA3"/>
    <w:rsid w:val="00343835"/>
    <w:rsid w:val="0035163C"/>
    <w:rsid w:val="0035568E"/>
    <w:rsid w:val="003613F5"/>
    <w:rsid w:val="00363A49"/>
    <w:rsid w:val="003645B0"/>
    <w:rsid w:val="00364CE7"/>
    <w:rsid w:val="0036536E"/>
    <w:rsid w:val="00365FA1"/>
    <w:rsid w:val="00367746"/>
    <w:rsid w:val="003733E8"/>
    <w:rsid w:val="00374051"/>
    <w:rsid w:val="003777C4"/>
    <w:rsid w:val="003830FB"/>
    <w:rsid w:val="00383930"/>
    <w:rsid w:val="00386DA4"/>
    <w:rsid w:val="003874EC"/>
    <w:rsid w:val="00394DCE"/>
    <w:rsid w:val="00395FF9"/>
    <w:rsid w:val="003A0F9A"/>
    <w:rsid w:val="003A6119"/>
    <w:rsid w:val="003A7FEA"/>
    <w:rsid w:val="003B2952"/>
    <w:rsid w:val="003B2F57"/>
    <w:rsid w:val="003B395B"/>
    <w:rsid w:val="003B4BBE"/>
    <w:rsid w:val="003B5902"/>
    <w:rsid w:val="003B748C"/>
    <w:rsid w:val="003C0742"/>
    <w:rsid w:val="003C16A5"/>
    <w:rsid w:val="003C2905"/>
    <w:rsid w:val="003C4655"/>
    <w:rsid w:val="003C574D"/>
    <w:rsid w:val="003C6FEE"/>
    <w:rsid w:val="003D09AD"/>
    <w:rsid w:val="003D27F6"/>
    <w:rsid w:val="003D324C"/>
    <w:rsid w:val="003E19CF"/>
    <w:rsid w:val="003E1FFF"/>
    <w:rsid w:val="003E2CAB"/>
    <w:rsid w:val="003E64C2"/>
    <w:rsid w:val="003F0A81"/>
    <w:rsid w:val="003F4A6D"/>
    <w:rsid w:val="003F5293"/>
    <w:rsid w:val="003F7D13"/>
    <w:rsid w:val="00400155"/>
    <w:rsid w:val="00400CA3"/>
    <w:rsid w:val="00400D21"/>
    <w:rsid w:val="00402FAE"/>
    <w:rsid w:val="004033B6"/>
    <w:rsid w:val="00414F1A"/>
    <w:rsid w:val="0041509A"/>
    <w:rsid w:val="00415415"/>
    <w:rsid w:val="00416F24"/>
    <w:rsid w:val="0041703C"/>
    <w:rsid w:val="00421271"/>
    <w:rsid w:val="004236D1"/>
    <w:rsid w:val="00423BEF"/>
    <w:rsid w:val="00423C7B"/>
    <w:rsid w:val="00430F2C"/>
    <w:rsid w:val="0043222F"/>
    <w:rsid w:val="00434009"/>
    <w:rsid w:val="0043405A"/>
    <w:rsid w:val="0043436E"/>
    <w:rsid w:val="004359F1"/>
    <w:rsid w:val="004404E2"/>
    <w:rsid w:val="0044212D"/>
    <w:rsid w:val="0044417C"/>
    <w:rsid w:val="00451964"/>
    <w:rsid w:val="0045341D"/>
    <w:rsid w:val="00455265"/>
    <w:rsid w:val="00455C94"/>
    <w:rsid w:val="00461E1E"/>
    <w:rsid w:val="00462D85"/>
    <w:rsid w:val="00464830"/>
    <w:rsid w:val="00466558"/>
    <w:rsid w:val="004669F8"/>
    <w:rsid w:val="004673FF"/>
    <w:rsid w:val="00467A7C"/>
    <w:rsid w:val="004726F0"/>
    <w:rsid w:val="00472A66"/>
    <w:rsid w:val="00476114"/>
    <w:rsid w:val="00476CE1"/>
    <w:rsid w:val="004821BA"/>
    <w:rsid w:val="00482D68"/>
    <w:rsid w:val="00483FA5"/>
    <w:rsid w:val="004866A9"/>
    <w:rsid w:val="004872A5"/>
    <w:rsid w:val="00487594"/>
    <w:rsid w:val="004878CE"/>
    <w:rsid w:val="00491BBE"/>
    <w:rsid w:val="0049384F"/>
    <w:rsid w:val="00493C5F"/>
    <w:rsid w:val="004954DF"/>
    <w:rsid w:val="004A0A4F"/>
    <w:rsid w:val="004A4BA3"/>
    <w:rsid w:val="004A5252"/>
    <w:rsid w:val="004B120B"/>
    <w:rsid w:val="004B1FFA"/>
    <w:rsid w:val="004B3287"/>
    <w:rsid w:val="004B4194"/>
    <w:rsid w:val="004B5008"/>
    <w:rsid w:val="004C01AF"/>
    <w:rsid w:val="004C226E"/>
    <w:rsid w:val="004C237A"/>
    <w:rsid w:val="004C5612"/>
    <w:rsid w:val="004C7A2C"/>
    <w:rsid w:val="004C7BD9"/>
    <w:rsid w:val="004D00EF"/>
    <w:rsid w:val="004D02E4"/>
    <w:rsid w:val="004D0C08"/>
    <w:rsid w:val="004D0C2E"/>
    <w:rsid w:val="004D0F7F"/>
    <w:rsid w:val="004D1E6B"/>
    <w:rsid w:val="004D4A3B"/>
    <w:rsid w:val="004D688E"/>
    <w:rsid w:val="004E2B31"/>
    <w:rsid w:val="004E4863"/>
    <w:rsid w:val="004E4A6A"/>
    <w:rsid w:val="004F6EDA"/>
    <w:rsid w:val="005021F2"/>
    <w:rsid w:val="00506A3D"/>
    <w:rsid w:val="00506C26"/>
    <w:rsid w:val="005105E6"/>
    <w:rsid w:val="00511150"/>
    <w:rsid w:val="0051280F"/>
    <w:rsid w:val="005129FA"/>
    <w:rsid w:val="005154D8"/>
    <w:rsid w:val="005157B6"/>
    <w:rsid w:val="00515880"/>
    <w:rsid w:val="00515F2A"/>
    <w:rsid w:val="00516A48"/>
    <w:rsid w:val="00517234"/>
    <w:rsid w:val="00517B2E"/>
    <w:rsid w:val="0052544E"/>
    <w:rsid w:val="005318A0"/>
    <w:rsid w:val="00535534"/>
    <w:rsid w:val="00535C93"/>
    <w:rsid w:val="00540D6A"/>
    <w:rsid w:val="00541CC4"/>
    <w:rsid w:val="005424A2"/>
    <w:rsid w:val="00542DE5"/>
    <w:rsid w:val="00545610"/>
    <w:rsid w:val="0054668A"/>
    <w:rsid w:val="005470C9"/>
    <w:rsid w:val="00555048"/>
    <w:rsid w:val="005551C3"/>
    <w:rsid w:val="00555785"/>
    <w:rsid w:val="0055702E"/>
    <w:rsid w:val="005571AA"/>
    <w:rsid w:val="0056231D"/>
    <w:rsid w:val="00562E85"/>
    <w:rsid w:val="00567C47"/>
    <w:rsid w:val="00567F5B"/>
    <w:rsid w:val="005728C3"/>
    <w:rsid w:val="00574B49"/>
    <w:rsid w:val="00576F87"/>
    <w:rsid w:val="00577686"/>
    <w:rsid w:val="005850A9"/>
    <w:rsid w:val="0058698F"/>
    <w:rsid w:val="00586E5F"/>
    <w:rsid w:val="005878C6"/>
    <w:rsid w:val="005907F2"/>
    <w:rsid w:val="00593E2D"/>
    <w:rsid w:val="00594309"/>
    <w:rsid w:val="00595A1C"/>
    <w:rsid w:val="005974C3"/>
    <w:rsid w:val="005A0811"/>
    <w:rsid w:val="005A10C0"/>
    <w:rsid w:val="005A148C"/>
    <w:rsid w:val="005A6758"/>
    <w:rsid w:val="005B102F"/>
    <w:rsid w:val="005B2C57"/>
    <w:rsid w:val="005B335A"/>
    <w:rsid w:val="005B3368"/>
    <w:rsid w:val="005B4993"/>
    <w:rsid w:val="005B5414"/>
    <w:rsid w:val="005C114D"/>
    <w:rsid w:val="005C3C60"/>
    <w:rsid w:val="005C5EF1"/>
    <w:rsid w:val="005D268E"/>
    <w:rsid w:val="005D5283"/>
    <w:rsid w:val="005D7055"/>
    <w:rsid w:val="005E05C3"/>
    <w:rsid w:val="005E146D"/>
    <w:rsid w:val="005E15F2"/>
    <w:rsid w:val="005E3E9F"/>
    <w:rsid w:val="005E625C"/>
    <w:rsid w:val="005E7447"/>
    <w:rsid w:val="005F352D"/>
    <w:rsid w:val="005F5D79"/>
    <w:rsid w:val="006063F5"/>
    <w:rsid w:val="00606E4B"/>
    <w:rsid w:val="00607C8A"/>
    <w:rsid w:val="00611230"/>
    <w:rsid w:val="0061577E"/>
    <w:rsid w:val="00621AAF"/>
    <w:rsid w:val="00622971"/>
    <w:rsid w:val="00626BB7"/>
    <w:rsid w:val="00626DDE"/>
    <w:rsid w:val="0062734C"/>
    <w:rsid w:val="00632866"/>
    <w:rsid w:val="00632F10"/>
    <w:rsid w:val="00633D18"/>
    <w:rsid w:val="006361D7"/>
    <w:rsid w:val="00641666"/>
    <w:rsid w:val="006416B9"/>
    <w:rsid w:val="00643E53"/>
    <w:rsid w:val="0064672D"/>
    <w:rsid w:val="00646A4F"/>
    <w:rsid w:val="006479B7"/>
    <w:rsid w:val="0065045D"/>
    <w:rsid w:val="0065185A"/>
    <w:rsid w:val="00652EF4"/>
    <w:rsid w:val="0065359D"/>
    <w:rsid w:val="0065521A"/>
    <w:rsid w:val="006560A5"/>
    <w:rsid w:val="00657675"/>
    <w:rsid w:val="00660D59"/>
    <w:rsid w:val="00660ECD"/>
    <w:rsid w:val="00662AEF"/>
    <w:rsid w:val="0066675A"/>
    <w:rsid w:val="00673573"/>
    <w:rsid w:val="0067642F"/>
    <w:rsid w:val="00677EF3"/>
    <w:rsid w:val="0068032E"/>
    <w:rsid w:val="006836A9"/>
    <w:rsid w:val="0069099A"/>
    <w:rsid w:val="0069211D"/>
    <w:rsid w:val="0069373C"/>
    <w:rsid w:val="0069490D"/>
    <w:rsid w:val="00694BFA"/>
    <w:rsid w:val="00695E52"/>
    <w:rsid w:val="00696974"/>
    <w:rsid w:val="0069743A"/>
    <w:rsid w:val="006A17BE"/>
    <w:rsid w:val="006A2883"/>
    <w:rsid w:val="006A3545"/>
    <w:rsid w:val="006A7EA4"/>
    <w:rsid w:val="006B2C2F"/>
    <w:rsid w:val="006B2ED3"/>
    <w:rsid w:val="006B6BC7"/>
    <w:rsid w:val="006C4D11"/>
    <w:rsid w:val="006C5C6D"/>
    <w:rsid w:val="006C62BD"/>
    <w:rsid w:val="006C6E9C"/>
    <w:rsid w:val="006D12A6"/>
    <w:rsid w:val="006D17D3"/>
    <w:rsid w:val="006D458E"/>
    <w:rsid w:val="006E6086"/>
    <w:rsid w:val="006E66F3"/>
    <w:rsid w:val="006F02CF"/>
    <w:rsid w:val="006F17D6"/>
    <w:rsid w:val="006F1918"/>
    <w:rsid w:val="006F2A78"/>
    <w:rsid w:val="006F49CC"/>
    <w:rsid w:val="006F6F75"/>
    <w:rsid w:val="00700B21"/>
    <w:rsid w:val="0070529F"/>
    <w:rsid w:val="00707517"/>
    <w:rsid w:val="00711339"/>
    <w:rsid w:val="00711D7D"/>
    <w:rsid w:val="0071223F"/>
    <w:rsid w:val="007126DF"/>
    <w:rsid w:val="0071551D"/>
    <w:rsid w:val="00716846"/>
    <w:rsid w:val="00721AF7"/>
    <w:rsid w:val="00722B39"/>
    <w:rsid w:val="00724C66"/>
    <w:rsid w:val="00725A99"/>
    <w:rsid w:val="00726B95"/>
    <w:rsid w:val="00727C2D"/>
    <w:rsid w:val="0073385E"/>
    <w:rsid w:val="007339AA"/>
    <w:rsid w:val="00740732"/>
    <w:rsid w:val="00740817"/>
    <w:rsid w:val="007418B5"/>
    <w:rsid w:val="007443C4"/>
    <w:rsid w:val="00746001"/>
    <w:rsid w:val="00747BAE"/>
    <w:rsid w:val="00747FD3"/>
    <w:rsid w:val="00750A99"/>
    <w:rsid w:val="00752170"/>
    <w:rsid w:val="00753A36"/>
    <w:rsid w:val="00756AF2"/>
    <w:rsid w:val="00764BF0"/>
    <w:rsid w:val="00765A66"/>
    <w:rsid w:val="007701F1"/>
    <w:rsid w:val="00770523"/>
    <w:rsid w:val="007705FE"/>
    <w:rsid w:val="007712EC"/>
    <w:rsid w:val="00771DBF"/>
    <w:rsid w:val="00775EE1"/>
    <w:rsid w:val="00776D80"/>
    <w:rsid w:val="0077789F"/>
    <w:rsid w:val="00780870"/>
    <w:rsid w:val="007811DC"/>
    <w:rsid w:val="007816BC"/>
    <w:rsid w:val="007817AE"/>
    <w:rsid w:val="00784C1E"/>
    <w:rsid w:val="007874A1"/>
    <w:rsid w:val="00790AC3"/>
    <w:rsid w:val="00791AE1"/>
    <w:rsid w:val="00793AD6"/>
    <w:rsid w:val="00795161"/>
    <w:rsid w:val="00796902"/>
    <w:rsid w:val="00796F40"/>
    <w:rsid w:val="007A0607"/>
    <w:rsid w:val="007A15F7"/>
    <w:rsid w:val="007A42A5"/>
    <w:rsid w:val="007A4BA8"/>
    <w:rsid w:val="007A5BB1"/>
    <w:rsid w:val="007A6495"/>
    <w:rsid w:val="007A6763"/>
    <w:rsid w:val="007B0106"/>
    <w:rsid w:val="007B078A"/>
    <w:rsid w:val="007B24ED"/>
    <w:rsid w:val="007B57E4"/>
    <w:rsid w:val="007B5E75"/>
    <w:rsid w:val="007B73D7"/>
    <w:rsid w:val="007C120B"/>
    <w:rsid w:val="007C3B88"/>
    <w:rsid w:val="007C5246"/>
    <w:rsid w:val="007C54BC"/>
    <w:rsid w:val="007D22CF"/>
    <w:rsid w:val="007D2BED"/>
    <w:rsid w:val="007D5C57"/>
    <w:rsid w:val="007D66ED"/>
    <w:rsid w:val="007E019E"/>
    <w:rsid w:val="007E7338"/>
    <w:rsid w:val="007F216F"/>
    <w:rsid w:val="007F42C7"/>
    <w:rsid w:val="007F43ED"/>
    <w:rsid w:val="007F4AFC"/>
    <w:rsid w:val="007F5000"/>
    <w:rsid w:val="007F533F"/>
    <w:rsid w:val="00800BE4"/>
    <w:rsid w:val="00802EEC"/>
    <w:rsid w:val="008036F5"/>
    <w:rsid w:val="00803705"/>
    <w:rsid w:val="00803C0B"/>
    <w:rsid w:val="00806668"/>
    <w:rsid w:val="00806CD9"/>
    <w:rsid w:val="00807866"/>
    <w:rsid w:val="008117E9"/>
    <w:rsid w:val="00812542"/>
    <w:rsid w:val="00822980"/>
    <w:rsid w:val="0082311F"/>
    <w:rsid w:val="00832B22"/>
    <w:rsid w:val="00834CA0"/>
    <w:rsid w:val="00835922"/>
    <w:rsid w:val="00836EEA"/>
    <w:rsid w:val="008370B1"/>
    <w:rsid w:val="00837E0A"/>
    <w:rsid w:val="00840E35"/>
    <w:rsid w:val="00841A33"/>
    <w:rsid w:val="00845B49"/>
    <w:rsid w:val="0084778D"/>
    <w:rsid w:val="00851698"/>
    <w:rsid w:val="00854996"/>
    <w:rsid w:val="008608E0"/>
    <w:rsid w:val="00865ABC"/>
    <w:rsid w:val="00866200"/>
    <w:rsid w:val="00867805"/>
    <w:rsid w:val="0087000B"/>
    <w:rsid w:val="008731B4"/>
    <w:rsid w:val="00874155"/>
    <w:rsid w:val="008823FD"/>
    <w:rsid w:val="00883261"/>
    <w:rsid w:val="00883561"/>
    <w:rsid w:val="0088489B"/>
    <w:rsid w:val="008857D5"/>
    <w:rsid w:val="00887370"/>
    <w:rsid w:val="00890574"/>
    <w:rsid w:val="00891403"/>
    <w:rsid w:val="0089338E"/>
    <w:rsid w:val="0089681E"/>
    <w:rsid w:val="00897020"/>
    <w:rsid w:val="00897997"/>
    <w:rsid w:val="00897F48"/>
    <w:rsid w:val="008A24E7"/>
    <w:rsid w:val="008A343E"/>
    <w:rsid w:val="008A59EE"/>
    <w:rsid w:val="008B156E"/>
    <w:rsid w:val="008B1719"/>
    <w:rsid w:val="008C052D"/>
    <w:rsid w:val="008C1497"/>
    <w:rsid w:val="008C1B3B"/>
    <w:rsid w:val="008C7E86"/>
    <w:rsid w:val="008D2BE3"/>
    <w:rsid w:val="008D4622"/>
    <w:rsid w:val="008E059E"/>
    <w:rsid w:val="008E2DA9"/>
    <w:rsid w:val="008E2E83"/>
    <w:rsid w:val="008E4C1D"/>
    <w:rsid w:val="008E61CD"/>
    <w:rsid w:val="008E73A3"/>
    <w:rsid w:val="008F2491"/>
    <w:rsid w:val="008F3FDA"/>
    <w:rsid w:val="008F41D4"/>
    <w:rsid w:val="008F431A"/>
    <w:rsid w:val="008F5DCC"/>
    <w:rsid w:val="008F7612"/>
    <w:rsid w:val="00901B24"/>
    <w:rsid w:val="00901FC0"/>
    <w:rsid w:val="009049F3"/>
    <w:rsid w:val="00906F62"/>
    <w:rsid w:val="00906FE7"/>
    <w:rsid w:val="009072CE"/>
    <w:rsid w:val="009121A7"/>
    <w:rsid w:val="0091222D"/>
    <w:rsid w:val="009128F6"/>
    <w:rsid w:val="009139FA"/>
    <w:rsid w:val="00913A76"/>
    <w:rsid w:val="00913B8D"/>
    <w:rsid w:val="00913EF8"/>
    <w:rsid w:val="00916592"/>
    <w:rsid w:val="00920B27"/>
    <w:rsid w:val="00922963"/>
    <w:rsid w:val="0092506E"/>
    <w:rsid w:val="009271D7"/>
    <w:rsid w:val="00930AA4"/>
    <w:rsid w:val="00935CEB"/>
    <w:rsid w:val="00937532"/>
    <w:rsid w:val="00941A5A"/>
    <w:rsid w:val="00941B6D"/>
    <w:rsid w:val="00941F76"/>
    <w:rsid w:val="009446DA"/>
    <w:rsid w:val="00946B62"/>
    <w:rsid w:val="0095080C"/>
    <w:rsid w:val="0095164E"/>
    <w:rsid w:val="00951DDE"/>
    <w:rsid w:val="00952A10"/>
    <w:rsid w:val="00954F7A"/>
    <w:rsid w:val="009565C7"/>
    <w:rsid w:val="0096049E"/>
    <w:rsid w:val="00960E9F"/>
    <w:rsid w:val="00963D13"/>
    <w:rsid w:val="00964874"/>
    <w:rsid w:val="009659A9"/>
    <w:rsid w:val="009671B8"/>
    <w:rsid w:val="00967454"/>
    <w:rsid w:val="00967D9B"/>
    <w:rsid w:val="00970DA3"/>
    <w:rsid w:val="00971414"/>
    <w:rsid w:val="00972C17"/>
    <w:rsid w:val="009752A7"/>
    <w:rsid w:val="00984E0D"/>
    <w:rsid w:val="00985BBA"/>
    <w:rsid w:val="00986412"/>
    <w:rsid w:val="00986FE5"/>
    <w:rsid w:val="009910B3"/>
    <w:rsid w:val="0099180F"/>
    <w:rsid w:val="00991DF6"/>
    <w:rsid w:val="009925B0"/>
    <w:rsid w:val="00994616"/>
    <w:rsid w:val="009A6028"/>
    <w:rsid w:val="009A7712"/>
    <w:rsid w:val="009B0F2A"/>
    <w:rsid w:val="009B404E"/>
    <w:rsid w:val="009B5302"/>
    <w:rsid w:val="009C05F1"/>
    <w:rsid w:val="009C26A4"/>
    <w:rsid w:val="009C3326"/>
    <w:rsid w:val="009C3E71"/>
    <w:rsid w:val="009C435F"/>
    <w:rsid w:val="009C46BB"/>
    <w:rsid w:val="009C522D"/>
    <w:rsid w:val="009C562E"/>
    <w:rsid w:val="009C74BA"/>
    <w:rsid w:val="009D2CA2"/>
    <w:rsid w:val="009D2DFA"/>
    <w:rsid w:val="009D55CC"/>
    <w:rsid w:val="009D7074"/>
    <w:rsid w:val="009E24B6"/>
    <w:rsid w:val="009E2F75"/>
    <w:rsid w:val="009E7517"/>
    <w:rsid w:val="009F4B2A"/>
    <w:rsid w:val="009F4DE7"/>
    <w:rsid w:val="009F5867"/>
    <w:rsid w:val="009F6658"/>
    <w:rsid w:val="00A02436"/>
    <w:rsid w:val="00A05137"/>
    <w:rsid w:val="00A065ED"/>
    <w:rsid w:val="00A06A62"/>
    <w:rsid w:val="00A06FB9"/>
    <w:rsid w:val="00A07E25"/>
    <w:rsid w:val="00A11B96"/>
    <w:rsid w:val="00A12A45"/>
    <w:rsid w:val="00A17B86"/>
    <w:rsid w:val="00A2012D"/>
    <w:rsid w:val="00A262D6"/>
    <w:rsid w:val="00A279A8"/>
    <w:rsid w:val="00A306B6"/>
    <w:rsid w:val="00A31E52"/>
    <w:rsid w:val="00A3203E"/>
    <w:rsid w:val="00A33555"/>
    <w:rsid w:val="00A3409E"/>
    <w:rsid w:val="00A44C2A"/>
    <w:rsid w:val="00A44DCC"/>
    <w:rsid w:val="00A45660"/>
    <w:rsid w:val="00A465BF"/>
    <w:rsid w:val="00A54CE5"/>
    <w:rsid w:val="00A55A90"/>
    <w:rsid w:val="00A57340"/>
    <w:rsid w:val="00A57927"/>
    <w:rsid w:val="00A57A8F"/>
    <w:rsid w:val="00A604D7"/>
    <w:rsid w:val="00A60E21"/>
    <w:rsid w:val="00A6370B"/>
    <w:rsid w:val="00A678E9"/>
    <w:rsid w:val="00A67AEB"/>
    <w:rsid w:val="00A70312"/>
    <w:rsid w:val="00A70FB9"/>
    <w:rsid w:val="00A713AB"/>
    <w:rsid w:val="00A730C1"/>
    <w:rsid w:val="00A77778"/>
    <w:rsid w:val="00A807B9"/>
    <w:rsid w:val="00A83C3E"/>
    <w:rsid w:val="00A8416B"/>
    <w:rsid w:val="00A9087F"/>
    <w:rsid w:val="00A90C82"/>
    <w:rsid w:val="00A91840"/>
    <w:rsid w:val="00A91FC2"/>
    <w:rsid w:val="00A94329"/>
    <w:rsid w:val="00A946AC"/>
    <w:rsid w:val="00A97DFF"/>
    <w:rsid w:val="00A97EAA"/>
    <w:rsid w:val="00AA052F"/>
    <w:rsid w:val="00AA1703"/>
    <w:rsid w:val="00AA72C7"/>
    <w:rsid w:val="00AB0936"/>
    <w:rsid w:val="00AB23F5"/>
    <w:rsid w:val="00AB3F67"/>
    <w:rsid w:val="00AB4557"/>
    <w:rsid w:val="00AC0386"/>
    <w:rsid w:val="00AC03A2"/>
    <w:rsid w:val="00AC0611"/>
    <w:rsid w:val="00AC29A1"/>
    <w:rsid w:val="00AC4B87"/>
    <w:rsid w:val="00AC5EFB"/>
    <w:rsid w:val="00AD0DC7"/>
    <w:rsid w:val="00AD0F08"/>
    <w:rsid w:val="00AD0F1D"/>
    <w:rsid w:val="00AD1251"/>
    <w:rsid w:val="00AD1E60"/>
    <w:rsid w:val="00AD58C7"/>
    <w:rsid w:val="00AD7F64"/>
    <w:rsid w:val="00AE14F5"/>
    <w:rsid w:val="00AE3ABE"/>
    <w:rsid w:val="00AF002D"/>
    <w:rsid w:val="00AF5FC3"/>
    <w:rsid w:val="00B0064F"/>
    <w:rsid w:val="00B0749B"/>
    <w:rsid w:val="00B10223"/>
    <w:rsid w:val="00B11BB1"/>
    <w:rsid w:val="00B122A0"/>
    <w:rsid w:val="00B125CA"/>
    <w:rsid w:val="00B1332F"/>
    <w:rsid w:val="00B14B9C"/>
    <w:rsid w:val="00B15510"/>
    <w:rsid w:val="00B170EC"/>
    <w:rsid w:val="00B21860"/>
    <w:rsid w:val="00B23D75"/>
    <w:rsid w:val="00B26AA3"/>
    <w:rsid w:val="00B33941"/>
    <w:rsid w:val="00B33EAE"/>
    <w:rsid w:val="00B35059"/>
    <w:rsid w:val="00B35907"/>
    <w:rsid w:val="00B35E34"/>
    <w:rsid w:val="00B439ED"/>
    <w:rsid w:val="00B5120D"/>
    <w:rsid w:val="00B51375"/>
    <w:rsid w:val="00B529CA"/>
    <w:rsid w:val="00B53B6D"/>
    <w:rsid w:val="00B551CA"/>
    <w:rsid w:val="00B56B07"/>
    <w:rsid w:val="00B56BC3"/>
    <w:rsid w:val="00B62FA7"/>
    <w:rsid w:val="00B63CB4"/>
    <w:rsid w:val="00B642B6"/>
    <w:rsid w:val="00B72563"/>
    <w:rsid w:val="00B73CDE"/>
    <w:rsid w:val="00B75CD3"/>
    <w:rsid w:val="00B76CA6"/>
    <w:rsid w:val="00B81556"/>
    <w:rsid w:val="00B81EA7"/>
    <w:rsid w:val="00B87005"/>
    <w:rsid w:val="00B87393"/>
    <w:rsid w:val="00B874A8"/>
    <w:rsid w:val="00B9034A"/>
    <w:rsid w:val="00B9302D"/>
    <w:rsid w:val="00B94ABE"/>
    <w:rsid w:val="00BA0483"/>
    <w:rsid w:val="00BA154C"/>
    <w:rsid w:val="00BA335B"/>
    <w:rsid w:val="00BA6041"/>
    <w:rsid w:val="00BA761C"/>
    <w:rsid w:val="00BB28EF"/>
    <w:rsid w:val="00BB2D69"/>
    <w:rsid w:val="00BB51F6"/>
    <w:rsid w:val="00BC0E1A"/>
    <w:rsid w:val="00BC5FED"/>
    <w:rsid w:val="00BD0CDE"/>
    <w:rsid w:val="00BD4AE0"/>
    <w:rsid w:val="00BD7A02"/>
    <w:rsid w:val="00BE291F"/>
    <w:rsid w:val="00BE37BE"/>
    <w:rsid w:val="00BE53F2"/>
    <w:rsid w:val="00BE7C44"/>
    <w:rsid w:val="00BE7C6D"/>
    <w:rsid w:val="00BF423E"/>
    <w:rsid w:val="00BF701D"/>
    <w:rsid w:val="00BF7D8C"/>
    <w:rsid w:val="00BF7F49"/>
    <w:rsid w:val="00C00378"/>
    <w:rsid w:val="00C00F54"/>
    <w:rsid w:val="00C03553"/>
    <w:rsid w:val="00C07CA8"/>
    <w:rsid w:val="00C11FB2"/>
    <w:rsid w:val="00C16CF1"/>
    <w:rsid w:val="00C20ED0"/>
    <w:rsid w:val="00C22EFA"/>
    <w:rsid w:val="00C25472"/>
    <w:rsid w:val="00C26AD5"/>
    <w:rsid w:val="00C26F1C"/>
    <w:rsid w:val="00C27D81"/>
    <w:rsid w:val="00C332BE"/>
    <w:rsid w:val="00C3686E"/>
    <w:rsid w:val="00C37A5C"/>
    <w:rsid w:val="00C40B40"/>
    <w:rsid w:val="00C411DB"/>
    <w:rsid w:val="00C4132B"/>
    <w:rsid w:val="00C46224"/>
    <w:rsid w:val="00C46BA7"/>
    <w:rsid w:val="00C470BA"/>
    <w:rsid w:val="00C50570"/>
    <w:rsid w:val="00C5357A"/>
    <w:rsid w:val="00C536CF"/>
    <w:rsid w:val="00C53AA1"/>
    <w:rsid w:val="00C55B41"/>
    <w:rsid w:val="00C56A0A"/>
    <w:rsid w:val="00C56D11"/>
    <w:rsid w:val="00C605B4"/>
    <w:rsid w:val="00C61418"/>
    <w:rsid w:val="00C64C09"/>
    <w:rsid w:val="00C65720"/>
    <w:rsid w:val="00C718E8"/>
    <w:rsid w:val="00C7411C"/>
    <w:rsid w:val="00C749DF"/>
    <w:rsid w:val="00C771E8"/>
    <w:rsid w:val="00C77294"/>
    <w:rsid w:val="00C77771"/>
    <w:rsid w:val="00C81234"/>
    <w:rsid w:val="00C85502"/>
    <w:rsid w:val="00C90DC4"/>
    <w:rsid w:val="00C92432"/>
    <w:rsid w:val="00C9265C"/>
    <w:rsid w:val="00C946D0"/>
    <w:rsid w:val="00C956B7"/>
    <w:rsid w:val="00C9582D"/>
    <w:rsid w:val="00C96DEB"/>
    <w:rsid w:val="00C97CA7"/>
    <w:rsid w:val="00CA13EA"/>
    <w:rsid w:val="00CA33E2"/>
    <w:rsid w:val="00CA3CBE"/>
    <w:rsid w:val="00CA6EC5"/>
    <w:rsid w:val="00CA7C2D"/>
    <w:rsid w:val="00CB10EA"/>
    <w:rsid w:val="00CB35FB"/>
    <w:rsid w:val="00CB5004"/>
    <w:rsid w:val="00CB56FE"/>
    <w:rsid w:val="00CB572B"/>
    <w:rsid w:val="00CB5E4B"/>
    <w:rsid w:val="00CB68B6"/>
    <w:rsid w:val="00CC0364"/>
    <w:rsid w:val="00CC518B"/>
    <w:rsid w:val="00CD0F32"/>
    <w:rsid w:val="00CD1EAA"/>
    <w:rsid w:val="00CD3A6B"/>
    <w:rsid w:val="00CD4689"/>
    <w:rsid w:val="00CD66CB"/>
    <w:rsid w:val="00CD7881"/>
    <w:rsid w:val="00CE355F"/>
    <w:rsid w:val="00CE37C6"/>
    <w:rsid w:val="00CE4D94"/>
    <w:rsid w:val="00CE63FC"/>
    <w:rsid w:val="00CF5842"/>
    <w:rsid w:val="00CF68D7"/>
    <w:rsid w:val="00D025F3"/>
    <w:rsid w:val="00D111F4"/>
    <w:rsid w:val="00D11446"/>
    <w:rsid w:val="00D17A4D"/>
    <w:rsid w:val="00D17B47"/>
    <w:rsid w:val="00D305C0"/>
    <w:rsid w:val="00D31C6D"/>
    <w:rsid w:val="00D3681E"/>
    <w:rsid w:val="00D402F7"/>
    <w:rsid w:val="00D41065"/>
    <w:rsid w:val="00D418B5"/>
    <w:rsid w:val="00D4212A"/>
    <w:rsid w:val="00D426A2"/>
    <w:rsid w:val="00D45B18"/>
    <w:rsid w:val="00D55497"/>
    <w:rsid w:val="00D60509"/>
    <w:rsid w:val="00D620E4"/>
    <w:rsid w:val="00D62F65"/>
    <w:rsid w:val="00D6398A"/>
    <w:rsid w:val="00D63BB7"/>
    <w:rsid w:val="00D648F5"/>
    <w:rsid w:val="00D65081"/>
    <w:rsid w:val="00D65A85"/>
    <w:rsid w:val="00D66C15"/>
    <w:rsid w:val="00D7299F"/>
    <w:rsid w:val="00D72CB3"/>
    <w:rsid w:val="00D74D4E"/>
    <w:rsid w:val="00D76284"/>
    <w:rsid w:val="00D76298"/>
    <w:rsid w:val="00D778D7"/>
    <w:rsid w:val="00D77B29"/>
    <w:rsid w:val="00D82DEA"/>
    <w:rsid w:val="00D8425C"/>
    <w:rsid w:val="00D842F8"/>
    <w:rsid w:val="00D9288C"/>
    <w:rsid w:val="00D95B97"/>
    <w:rsid w:val="00D96C8B"/>
    <w:rsid w:val="00D972A3"/>
    <w:rsid w:val="00DA6447"/>
    <w:rsid w:val="00DB02C0"/>
    <w:rsid w:val="00DB03A4"/>
    <w:rsid w:val="00DB06A7"/>
    <w:rsid w:val="00DB1359"/>
    <w:rsid w:val="00DB6B3E"/>
    <w:rsid w:val="00DC04D1"/>
    <w:rsid w:val="00DC0606"/>
    <w:rsid w:val="00DC5C26"/>
    <w:rsid w:val="00DC612C"/>
    <w:rsid w:val="00DC74D6"/>
    <w:rsid w:val="00DD1064"/>
    <w:rsid w:val="00DD310D"/>
    <w:rsid w:val="00DD63C1"/>
    <w:rsid w:val="00DE1007"/>
    <w:rsid w:val="00DE1AA5"/>
    <w:rsid w:val="00DE34B2"/>
    <w:rsid w:val="00DE3F72"/>
    <w:rsid w:val="00DE6157"/>
    <w:rsid w:val="00DE6A36"/>
    <w:rsid w:val="00DF1572"/>
    <w:rsid w:val="00DF16EA"/>
    <w:rsid w:val="00DF4A95"/>
    <w:rsid w:val="00DF5DE8"/>
    <w:rsid w:val="00DF65BE"/>
    <w:rsid w:val="00E03E97"/>
    <w:rsid w:val="00E05868"/>
    <w:rsid w:val="00E05E8A"/>
    <w:rsid w:val="00E061F1"/>
    <w:rsid w:val="00E1096A"/>
    <w:rsid w:val="00E136A6"/>
    <w:rsid w:val="00E15C94"/>
    <w:rsid w:val="00E210DE"/>
    <w:rsid w:val="00E22792"/>
    <w:rsid w:val="00E259CB"/>
    <w:rsid w:val="00E26953"/>
    <w:rsid w:val="00E31021"/>
    <w:rsid w:val="00E33ED5"/>
    <w:rsid w:val="00E4095F"/>
    <w:rsid w:val="00E4153B"/>
    <w:rsid w:val="00E42519"/>
    <w:rsid w:val="00E42E3E"/>
    <w:rsid w:val="00E43946"/>
    <w:rsid w:val="00E45DB4"/>
    <w:rsid w:val="00E46695"/>
    <w:rsid w:val="00E50A0F"/>
    <w:rsid w:val="00E548A5"/>
    <w:rsid w:val="00E56277"/>
    <w:rsid w:val="00E6343B"/>
    <w:rsid w:val="00E704F7"/>
    <w:rsid w:val="00E72172"/>
    <w:rsid w:val="00E7785F"/>
    <w:rsid w:val="00E80177"/>
    <w:rsid w:val="00E825EC"/>
    <w:rsid w:val="00E82B8D"/>
    <w:rsid w:val="00E85835"/>
    <w:rsid w:val="00E858C7"/>
    <w:rsid w:val="00E86E24"/>
    <w:rsid w:val="00E86F8F"/>
    <w:rsid w:val="00E904DE"/>
    <w:rsid w:val="00E93D7C"/>
    <w:rsid w:val="00E94EA7"/>
    <w:rsid w:val="00E9622E"/>
    <w:rsid w:val="00EA2F9D"/>
    <w:rsid w:val="00EA3714"/>
    <w:rsid w:val="00EA382F"/>
    <w:rsid w:val="00EA66CB"/>
    <w:rsid w:val="00EA7118"/>
    <w:rsid w:val="00EA735D"/>
    <w:rsid w:val="00EB009C"/>
    <w:rsid w:val="00EB285A"/>
    <w:rsid w:val="00EB28CD"/>
    <w:rsid w:val="00EB2E95"/>
    <w:rsid w:val="00EB5E7C"/>
    <w:rsid w:val="00EB6929"/>
    <w:rsid w:val="00EC0236"/>
    <w:rsid w:val="00EC3779"/>
    <w:rsid w:val="00EC3C7F"/>
    <w:rsid w:val="00EC4C16"/>
    <w:rsid w:val="00ED2067"/>
    <w:rsid w:val="00ED2C09"/>
    <w:rsid w:val="00ED602B"/>
    <w:rsid w:val="00EE06A9"/>
    <w:rsid w:val="00EE28EC"/>
    <w:rsid w:val="00EE3B51"/>
    <w:rsid w:val="00EE6A91"/>
    <w:rsid w:val="00EE7297"/>
    <w:rsid w:val="00EF0F93"/>
    <w:rsid w:val="00EF15A4"/>
    <w:rsid w:val="00EF390D"/>
    <w:rsid w:val="00EF55FD"/>
    <w:rsid w:val="00EF5797"/>
    <w:rsid w:val="00EF789D"/>
    <w:rsid w:val="00F00036"/>
    <w:rsid w:val="00F015E8"/>
    <w:rsid w:val="00F03C7F"/>
    <w:rsid w:val="00F041ED"/>
    <w:rsid w:val="00F05D8B"/>
    <w:rsid w:val="00F063C7"/>
    <w:rsid w:val="00F0675D"/>
    <w:rsid w:val="00F07E5F"/>
    <w:rsid w:val="00F10EA8"/>
    <w:rsid w:val="00F12ACD"/>
    <w:rsid w:val="00F12B1C"/>
    <w:rsid w:val="00F157B7"/>
    <w:rsid w:val="00F16968"/>
    <w:rsid w:val="00F16D73"/>
    <w:rsid w:val="00F20255"/>
    <w:rsid w:val="00F211B7"/>
    <w:rsid w:val="00F2323E"/>
    <w:rsid w:val="00F249BB"/>
    <w:rsid w:val="00F24F82"/>
    <w:rsid w:val="00F267B4"/>
    <w:rsid w:val="00F30456"/>
    <w:rsid w:val="00F36BD1"/>
    <w:rsid w:val="00F4078E"/>
    <w:rsid w:val="00F42D9D"/>
    <w:rsid w:val="00F450F8"/>
    <w:rsid w:val="00F46D93"/>
    <w:rsid w:val="00F500B6"/>
    <w:rsid w:val="00F540E9"/>
    <w:rsid w:val="00F56125"/>
    <w:rsid w:val="00F575A8"/>
    <w:rsid w:val="00F637B5"/>
    <w:rsid w:val="00F637D6"/>
    <w:rsid w:val="00F65372"/>
    <w:rsid w:val="00F701BE"/>
    <w:rsid w:val="00F75EFA"/>
    <w:rsid w:val="00F76922"/>
    <w:rsid w:val="00F77984"/>
    <w:rsid w:val="00F77D3B"/>
    <w:rsid w:val="00F8025D"/>
    <w:rsid w:val="00F82085"/>
    <w:rsid w:val="00F820AC"/>
    <w:rsid w:val="00F83626"/>
    <w:rsid w:val="00F90D37"/>
    <w:rsid w:val="00F91DB9"/>
    <w:rsid w:val="00F93255"/>
    <w:rsid w:val="00F94602"/>
    <w:rsid w:val="00F94A6C"/>
    <w:rsid w:val="00FA3A97"/>
    <w:rsid w:val="00FA406E"/>
    <w:rsid w:val="00FA518A"/>
    <w:rsid w:val="00FA5317"/>
    <w:rsid w:val="00FB093F"/>
    <w:rsid w:val="00FB2AEE"/>
    <w:rsid w:val="00FB34BE"/>
    <w:rsid w:val="00FB39C6"/>
    <w:rsid w:val="00FB4F5B"/>
    <w:rsid w:val="00FB521F"/>
    <w:rsid w:val="00FC7038"/>
    <w:rsid w:val="00FD13AF"/>
    <w:rsid w:val="00FD1E5C"/>
    <w:rsid w:val="00FD334D"/>
    <w:rsid w:val="00FD4575"/>
    <w:rsid w:val="00FD730F"/>
    <w:rsid w:val="00FE03CF"/>
    <w:rsid w:val="00FE249E"/>
    <w:rsid w:val="00FE611E"/>
    <w:rsid w:val="00FE6D63"/>
    <w:rsid w:val="00FF09F9"/>
    <w:rsid w:val="00FF3698"/>
    <w:rsid w:val="00FF6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056663"/>
    <w:rPr>
      <w:rFonts w:ascii="Arial Unicode MS" w:hAnsi="Arial Unicode MS" w:cs="Arial Unicode MS"/>
      <w:color w:val="00000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646B2"/>
    <w:pPr>
      <w:keepNext/>
      <w:numPr>
        <w:numId w:val="9"/>
      </w:numPr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45FA1"/>
    <w:pPr>
      <w:keepNext/>
      <w:numPr>
        <w:ilvl w:val="1"/>
        <w:numId w:val="9"/>
      </w:numPr>
      <w:spacing w:before="240" w:after="60"/>
      <w:ind w:left="1389" w:hanging="68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6536E"/>
    <w:pPr>
      <w:keepNext/>
      <w:numPr>
        <w:ilvl w:val="2"/>
        <w:numId w:val="9"/>
      </w:numPr>
      <w:spacing w:before="240" w:after="60"/>
      <w:ind w:left="2212" w:hanging="794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646B2"/>
    <w:pPr>
      <w:keepNext/>
      <w:numPr>
        <w:ilvl w:val="3"/>
        <w:numId w:val="9"/>
      </w:numPr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1646B2"/>
    <w:pPr>
      <w:numPr>
        <w:ilvl w:val="4"/>
        <w:numId w:val="9"/>
      </w:num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1646B2"/>
    <w:pPr>
      <w:numPr>
        <w:ilvl w:val="5"/>
        <w:numId w:val="9"/>
      </w:numPr>
      <w:spacing w:before="240" w:after="60"/>
      <w:outlineLvl w:val="5"/>
    </w:pPr>
    <w:rPr>
      <w:rFonts w:ascii="Calibri" w:eastAsia="Times New Roman" w:hAnsi="Calibri"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1646B2"/>
    <w:pPr>
      <w:numPr>
        <w:ilvl w:val="6"/>
        <w:numId w:val="9"/>
      </w:numPr>
      <w:spacing w:before="240" w:after="60"/>
      <w:outlineLvl w:val="6"/>
    </w:pPr>
    <w:rPr>
      <w:rFonts w:ascii="Calibri" w:eastAsia="Times New Roman" w:hAnsi="Calibri" w:cs="Times New Roman"/>
    </w:rPr>
  </w:style>
  <w:style w:type="paragraph" w:styleId="Heading8">
    <w:name w:val="heading 8"/>
    <w:basedOn w:val="Normal"/>
    <w:next w:val="Normal"/>
    <w:link w:val="Heading8Char"/>
    <w:uiPriority w:val="99"/>
    <w:qFormat/>
    <w:rsid w:val="001646B2"/>
    <w:pPr>
      <w:numPr>
        <w:ilvl w:val="7"/>
        <w:numId w:val="9"/>
      </w:numPr>
      <w:spacing w:before="240" w:after="60"/>
      <w:outlineLvl w:val="7"/>
    </w:pPr>
    <w:rPr>
      <w:rFonts w:ascii="Calibri" w:eastAsia="Times New Roman" w:hAnsi="Calibri"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1646B2"/>
    <w:pPr>
      <w:numPr>
        <w:ilvl w:val="8"/>
        <w:numId w:val="9"/>
      </w:numPr>
      <w:spacing w:before="240" w:after="60"/>
      <w:outlineLvl w:val="8"/>
    </w:pPr>
    <w:rPr>
      <w:rFonts w:ascii="Cambria" w:eastAsia="Times New Roman" w:hAnsi="Cambria" w:cs="Times New Roman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646B2"/>
    <w:rPr>
      <w:rFonts w:ascii="Cambria" w:eastAsia="Times New Roman" w:hAnsi="Cambria"/>
      <w:b/>
      <w:bCs/>
      <w:color w:val="00000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145FA1"/>
    <w:rPr>
      <w:rFonts w:ascii="Cambria" w:eastAsia="Times New Roman" w:hAnsi="Cambria"/>
      <w:b/>
      <w:bCs/>
      <w:i/>
      <w:iCs/>
      <w:color w:val="000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36536E"/>
    <w:rPr>
      <w:rFonts w:ascii="Cambria" w:eastAsia="Times New Roman" w:hAnsi="Cambria"/>
      <w:b/>
      <w:bCs/>
      <w:color w:val="00000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1646B2"/>
    <w:rPr>
      <w:rFonts w:eastAsia="Times New Roman"/>
      <w:b/>
      <w:bCs/>
      <w:color w:val="00000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1646B2"/>
    <w:rPr>
      <w:rFonts w:eastAsia="Times New Roman"/>
      <w:b/>
      <w:bCs/>
      <w:i/>
      <w:iCs/>
      <w:color w:val="000000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1646B2"/>
    <w:rPr>
      <w:rFonts w:eastAsia="Times New Roman"/>
      <w:b/>
      <w:bCs/>
      <w:color w:val="000000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1646B2"/>
    <w:rPr>
      <w:rFonts w:eastAsia="Times New Roman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1646B2"/>
    <w:rPr>
      <w:rFonts w:eastAsia="Times New Roman"/>
      <w:i/>
      <w:iCs/>
      <w:color w:val="000000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1646B2"/>
    <w:rPr>
      <w:rFonts w:ascii="Cambria" w:eastAsia="Times New Roman" w:hAnsi="Cambria"/>
      <w:color w:val="000000"/>
    </w:rPr>
  </w:style>
  <w:style w:type="character" w:styleId="Hyperlink">
    <w:name w:val="Hyperlink"/>
    <w:basedOn w:val="DefaultParagraphFont"/>
    <w:uiPriority w:val="99"/>
    <w:rsid w:val="00056663"/>
    <w:rPr>
      <w:rFonts w:cs="Times New Roman"/>
      <w:color w:val="0066CC"/>
      <w:u w:val="single"/>
    </w:rPr>
  </w:style>
  <w:style w:type="character" w:customStyle="1" w:styleId="Lbjegyzet2">
    <w:name w:val="Lábjegyzet (2)_"/>
    <w:link w:val="Lbjegyzet20"/>
    <w:uiPriority w:val="99"/>
    <w:locked/>
    <w:rsid w:val="00056663"/>
    <w:rPr>
      <w:rFonts w:ascii="Times New Roman" w:hAnsi="Times New Roman"/>
      <w:sz w:val="18"/>
      <w:shd w:val="clear" w:color="auto" w:fill="FFFFFF"/>
    </w:rPr>
  </w:style>
  <w:style w:type="character" w:customStyle="1" w:styleId="Cmsor3">
    <w:name w:val="Címsor #3_"/>
    <w:link w:val="Cmsor30"/>
    <w:uiPriority w:val="99"/>
    <w:locked/>
    <w:rsid w:val="00056663"/>
    <w:rPr>
      <w:rFonts w:ascii="Times New Roman" w:hAnsi="Times New Roman"/>
      <w:sz w:val="23"/>
      <w:shd w:val="clear" w:color="auto" w:fill="FFFFFF"/>
    </w:rPr>
  </w:style>
  <w:style w:type="character" w:customStyle="1" w:styleId="Lbjegyzet">
    <w:name w:val="Lábjegyzet_"/>
    <w:uiPriority w:val="99"/>
    <w:rsid w:val="00056663"/>
    <w:rPr>
      <w:rFonts w:ascii="Times New Roman" w:hAnsi="Times New Roman"/>
      <w:spacing w:val="0"/>
      <w:sz w:val="23"/>
    </w:rPr>
  </w:style>
  <w:style w:type="character" w:customStyle="1" w:styleId="Lbjegyzet0">
    <w:name w:val="Lábjegyzet"/>
    <w:uiPriority w:val="99"/>
    <w:rsid w:val="00056663"/>
    <w:rPr>
      <w:rFonts w:ascii="Times New Roman" w:hAnsi="Times New Roman"/>
      <w:spacing w:val="0"/>
      <w:sz w:val="23"/>
      <w:u w:val="single"/>
    </w:rPr>
  </w:style>
  <w:style w:type="character" w:customStyle="1" w:styleId="Cmsor1">
    <w:name w:val="Címsor #1_"/>
    <w:link w:val="Cmsor10"/>
    <w:uiPriority w:val="99"/>
    <w:locked/>
    <w:rsid w:val="00056663"/>
    <w:rPr>
      <w:rFonts w:ascii="Times New Roman" w:hAnsi="Times New Roman"/>
      <w:sz w:val="35"/>
      <w:shd w:val="clear" w:color="auto" w:fill="FFFFFF"/>
    </w:rPr>
  </w:style>
  <w:style w:type="character" w:customStyle="1" w:styleId="Szvegtrzs2">
    <w:name w:val="Szövegtörzs (2)_"/>
    <w:link w:val="Szvegtrzs20"/>
    <w:uiPriority w:val="99"/>
    <w:locked/>
    <w:rsid w:val="00056663"/>
    <w:rPr>
      <w:rFonts w:ascii="Times New Roman" w:hAnsi="Times New Roman"/>
      <w:sz w:val="27"/>
      <w:shd w:val="clear" w:color="auto" w:fill="FFFFFF"/>
    </w:rPr>
  </w:style>
  <w:style w:type="character" w:customStyle="1" w:styleId="Szvegtrzs">
    <w:name w:val="Szövegtörzs_"/>
    <w:link w:val="Szvegtrzs13"/>
    <w:uiPriority w:val="99"/>
    <w:locked/>
    <w:rsid w:val="00056663"/>
    <w:rPr>
      <w:rFonts w:ascii="Times New Roman" w:hAnsi="Times New Roman"/>
      <w:sz w:val="23"/>
      <w:shd w:val="clear" w:color="auto" w:fill="FFFFFF"/>
    </w:rPr>
  </w:style>
  <w:style w:type="character" w:customStyle="1" w:styleId="Fejlcvagylbjegyzet">
    <w:name w:val="Fejléc vagy lábjegyzet_"/>
    <w:link w:val="Fejlcvagylbjegyzet0"/>
    <w:uiPriority w:val="99"/>
    <w:locked/>
    <w:rsid w:val="00056663"/>
    <w:rPr>
      <w:rFonts w:ascii="Times New Roman" w:hAnsi="Times New Roman"/>
      <w:sz w:val="20"/>
      <w:shd w:val="clear" w:color="auto" w:fill="FFFFFF"/>
    </w:rPr>
  </w:style>
  <w:style w:type="character" w:customStyle="1" w:styleId="Fejlcvagylbjegyzet11">
    <w:name w:val="Fejléc vagy lábjegyzet + 11"/>
    <w:aliases w:val="5 pt"/>
    <w:uiPriority w:val="99"/>
    <w:rsid w:val="00056663"/>
    <w:rPr>
      <w:rFonts w:ascii="Times New Roman" w:hAnsi="Times New Roman"/>
      <w:spacing w:val="0"/>
      <w:sz w:val="23"/>
      <w:shd w:val="clear" w:color="auto" w:fill="FFFFFF"/>
    </w:rPr>
  </w:style>
  <w:style w:type="character" w:customStyle="1" w:styleId="Szvegtrzs3">
    <w:name w:val="Szövegtörzs (3)_"/>
    <w:link w:val="Szvegtrzs30"/>
    <w:uiPriority w:val="99"/>
    <w:locked/>
    <w:rsid w:val="00056663"/>
    <w:rPr>
      <w:rFonts w:ascii="Times New Roman" w:hAnsi="Times New Roman"/>
      <w:sz w:val="27"/>
      <w:shd w:val="clear" w:color="auto" w:fill="FFFFFF"/>
    </w:rPr>
  </w:style>
  <w:style w:type="character" w:customStyle="1" w:styleId="Cmsor2">
    <w:name w:val="Címsor #2_"/>
    <w:link w:val="Cmsor20"/>
    <w:uiPriority w:val="99"/>
    <w:locked/>
    <w:rsid w:val="00056663"/>
    <w:rPr>
      <w:rFonts w:ascii="Times New Roman" w:hAnsi="Times New Roman"/>
      <w:sz w:val="27"/>
      <w:shd w:val="clear" w:color="auto" w:fill="FFFFFF"/>
    </w:rPr>
  </w:style>
  <w:style w:type="character" w:customStyle="1" w:styleId="Cmsor3Nemflkvr">
    <w:name w:val="Címsor #3 + Nem félkövér"/>
    <w:uiPriority w:val="99"/>
    <w:rsid w:val="00056663"/>
    <w:rPr>
      <w:rFonts w:ascii="Times New Roman" w:hAnsi="Times New Roman"/>
      <w:b/>
      <w:sz w:val="23"/>
      <w:shd w:val="clear" w:color="auto" w:fill="FFFFFF"/>
    </w:rPr>
  </w:style>
  <w:style w:type="character" w:customStyle="1" w:styleId="Szvegtrzs4">
    <w:name w:val="Szövegtörzs (4)_"/>
    <w:uiPriority w:val="99"/>
    <w:rsid w:val="00056663"/>
    <w:rPr>
      <w:rFonts w:ascii="Times New Roman" w:hAnsi="Times New Roman"/>
      <w:spacing w:val="0"/>
      <w:sz w:val="23"/>
    </w:rPr>
  </w:style>
  <w:style w:type="character" w:customStyle="1" w:styleId="Szvegtrzs4Nemflkvr">
    <w:name w:val="Szövegtörzs (4) + Nem félkövér"/>
    <w:uiPriority w:val="99"/>
    <w:rsid w:val="00056663"/>
    <w:rPr>
      <w:rFonts w:ascii="Times New Roman" w:hAnsi="Times New Roman"/>
      <w:b/>
      <w:spacing w:val="0"/>
      <w:sz w:val="23"/>
    </w:rPr>
  </w:style>
  <w:style w:type="character" w:customStyle="1" w:styleId="SzvegtrzsFlkvr">
    <w:name w:val="Szövegtörzs + Félkövér"/>
    <w:uiPriority w:val="99"/>
    <w:rsid w:val="00056663"/>
    <w:rPr>
      <w:rFonts w:ascii="Times New Roman" w:hAnsi="Times New Roman"/>
      <w:b/>
      <w:sz w:val="23"/>
      <w:shd w:val="clear" w:color="auto" w:fill="FFFFFF"/>
    </w:rPr>
  </w:style>
  <w:style w:type="character" w:customStyle="1" w:styleId="SzvegtrzsDlt">
    <w:name w:val="Szövegtörzs + Dőlt"/>
    <w:uiPriority w:val="99"/>
    <w:rsid w:val="00056663"/>
    <w:rPr>
      <w:rFonts w:ascii="Times New Roman" w:hAnsi="Times New Roman"/>
      <w:i/>
      <w:sz w:val="23"/>
      <w:shd w:val="clear" w:color="auto" w:fill="FFFFFF"/>
    </w:rPr>
  </w:style>
  <w:style w:type="character" w:customStyle="1" w:styleId="Szvegtrzs5">
    <w:name w:val="Szövegtörzs (5)_"/>
    <w:uiPriority w:val="99"/>
    <w:rsid w:val="00056663"/>
    <w:rPr>
      <w:rFonts w:ascii="Times New Roman" w:hAnsi="Times New Roman"/>
      <w:spacing w:val="0"/>
      <w:sz w:val="23"/>
    </w:rPr>
  </w:style>
  <w:style w:type="character" w:customStyle="1" w:styleId="Szvegtrzs1">
    <w:name w:val="Szövegtörzs1"/>
    <w:uiPriority w:val="99"/>
    <w:rsid w:val="00056663"/>
    <w:rPr>
      <w:rFonts w:ascii="Times New Roman" w:hAnsi="Times New Roman"/>
      <w:sz w:val="23"/>
      <w:u w:val="single"/>
      <w:shd w:val="clear" w:color="auto" w:fill="FFFFFF"/>
    </w:rPr>
  </w:style>
  <w:style w:type="character" w:customStyle="1" w:styleId="Szvegtrzs5Nemdlt">
    <w:name w:val="Szövegtörzs (5) + Nem dőlt"/>
    <w:uiPriority w:val="99"/>
    <w:rsid w:val="00056663"/>
    <w:rPr>
      <w:rFonts w:ascii="Times New Roman" w:hAnsi="Times New Roman"/>
      <w:i/>
      <w:spacing w:val="0"/>
      <w:sz w:val="23"/>
    </w:rPr>
  </w:style>
  <w:style w:type="character" w:customStyle="1" w:styleId="Szvegtrzs6">
    <w:name w:val="Szövegtörzs (6)_"/>
    <w:link w:val="Szvegtrzs60"/>
    <w:uiPriority w:val="99"/>
    <w:locked/>
    <w:rsid w:val="00056663"/>
    <w:rPr>
      <w:rFonts w:ascii="Times New Roman" w:hAnsi="Times New Roman"/>
      <w:sz w:val="23"/>
      <w:shd w:val="clear" w:color="auto" w:fill="FFFFFF"/>
    </w:rPr>
  </w:style>
  <w:style w:type="character" w:customStyle="1" w:styleId="SzvegtrzsFlkvr2">
    <w:name w:val="Szövegtörzs + Félkövér2"/>
    <w:aliases w:val="Dőlt"/>
    <w:uiPriority w:val="99"/>
    <w:rsid w:val="00056663"/>
    <w:rPr>
      <w:rFonts w:ascii="Times New Roman" w:hAnsi="Times New Roman"/>
      <w:b/>
      <w:i/>
      <w:sz w:val="23"/>
      <w:shd w:val="clear" w:color="auto" w:fill="FFFFFF"/>
    </w:rPr>
  </w:style>
  <w:style w:type="character" w:customStyle="1" w:styleId="Cmsor32">
    <w:name w:val="Címsor #3 (2)_"/>
    <w:link w:val="Cmsor320"/>
    <w:uiPriority w:val="99"/>
    <w:locked/>
    <w:rsid w:val="00056663"/>
    <w:rPr>
      <w:rFonts w:ascii="Times New Roman" w:hAnsi="Times New Roman"/>
      <w:sz w:val="23"/>
      <w:shd w:val="clear" w:color="auto" w:fill="FFFFFF"/>
    </w:rPr>
  </w:style>
  <w:style w:type="character" w:customStyle="1" w:styleId="Szvegtrzs21">
    <w:name w:val="Szövegtörzs2"/>
    <w:basedOn w:val="Szvegtrzs"/>
    <w:uiPriority w:val="99"/>
    <w:rsid w:val="00056663"/>
    <w:rPr>
      <w:rFonts w:cs="Times New Roman"/>
      <w:szCs w:val="23"/>
    </w:rPr>
  </w:style>
  <w:style w:type="character" w:customStyle="1" w:styleId="Tblzatfelirata">
    <w:name w:val="Táblázat felirata_"/>
    <w:uiPriority w:val="99"/>
    <w:rsid w:val="00056663"/>
    <w:rPr>
      <w:rFonts w:ascii="Times New Roman" w:hAnsi="Times New Roman"/>
      <w:spacing w:val="0"/>
      <w:sz w:val="23"/>
    </w:rPr>
  </w:style>
  <w:style w:type="character" w:customStyle="1" w:styleId="Tblzatfelirata0">
    <w:name w:val="Táblázat felirata"/>
    <w:uiPriority w:val="99"/>
    <w:rsid w:val="00056663"/>
    <w:rPr>
      <w:rFonts w:ascii="Times New Roman" w:hAnsi="Times New Roman"/>
      <w:spacing w:val="0"/>
      <w:sz w:val="23"/>
      <w:u w:val="single"/>
    </w:rPr>
  </w:style>
  <w:style w:type="character" w:customStyle="1" w:styleId="Szvegtrzs7">
    <w:name w:val="Szövegtörzs (7)_"/>
    <w:link w:val="Szvegtrzs70"/>
    <w:uiPriority w:val="99"/>
    <w:locked/>
    <w:rsid w:val="00056663"/>
    <w:rPr>
      <w:rFonts w:ascii="Times New Roman" w:hAnsi="Times New Roman"/>
      <w:sz w:val="20"/>
      <w:shd w:val="clear" w:color="auto" w:fill="FFFFFF"/>
    </w:rPr>
  </w:style>
  <w:style w:type="character" w:customStyle="1" w:styleId="Szvegtrzs31">
    <w:name w:val="Szövegtörzs3"/>
    <w:uiPriority w:val="99"/>
    <w:rsid w:val="00056663"/>
    <w:rPr>
      <w:rFonts w:ascii="Times New Roman" w:hAnsi="Times New Roman"/>
      <w:sz w:val="23"/>
      <w:u w:val="single"/>
      <w:shd w:val="clear" w:color="auto" w:fill="FFFFFF"/>
    </w:rPr>
  </w:style>
  <w:style w:type="character" w:customStyle="1" w:styleId="Szvegtrzs40">
    <w:name w:val="Szövegtörzs4"/>
    <w:uiPriority w:val="99"/>
    <w:rsid w:val="00056663"/>
    <w:rPr>
      <w:rFonts w:ascii="Times New Roman" w:hAnsi="Times New Roman"/>
      <w:sz w:val="23"/>
      <w:u w:val="single"/>
      <w:shd w:val="clear" w:color="auto" w:fill="FFFFFF"/>
    </w:rPr>
  </w:style>
  <w:style w:type="character" w:customStyle="1" w:styleId="Szvegtrzs50">
    <w:name w:val="Szövegtörzs5"/>
    <w:uiPriority w:val="99"/>
    <w:rsid w:val="00056663"/>
    <w:rPr>
      <w:rFonts w:ascii="Times New Roman" w:hAnsi="Times New Roman"/>
      <w:sz w:val="23"/>
      <w:u w:val="single"/>
      <w:shd w:val="clear" w:color="auto" w:fill="FFFFFF"/>
    </w:rPr>
  </w:style>
  <w:style w:type="character" w:customStyle="1" w:styleId="Tblzatfelirata2">
    <w:name w:val="Táblázat felirata (2)_"/>
    <w:link w:val="Tblzatfelirata20"/>
    <w:uiPriority w:val="99"/>
    <w:locked/>
    <w:rsid w:val="00056663"/>
    <w:rPr>
      <w:rFonts w:ascii="Times New Roman" w:hAnsi="Times New Roman"/>
      <w:sz w:val="23"/>
      <w:shd w:val="clear" w:color="auto" w:fill="FFFFFF"/>
    </w:rPr>
  </w:style>
  <w:style w:type="character" w:customStyle="1" w:styleId="TOC3Char">
    <w:name w:val="TOC 3 Char"/>
    <w:link w:val="TOC3"/>
    <w:uiPriority w:val="99"/>
    <w:locked/>
    <w:rsid w:val="00056663"/>
    <w:rPr>
      <w:rFonts w:ascii="Calibri" w:hAnsi="Calibri"/>
      <w:i/>
      <w:color w:val="000000"/>
    </w:rPr>
  </w:style>
  <w:style w:type="character" w:customStyle="1" w:styleId="Tartalomjegyzk2">
    <w:name w:val="Tartalomjegyzék (2)_"/>
    <w:link w:val="Tartalomjegyzk20"/>
    <w:uiPriority w:val="99"/>
    <w:locked/>
    <w:rsid w:val="00056663"/>
    <w:rPr>
      <w:rFonts w:ascii="Times New Roman" w:hAnsi="Times New Roman"/>
      <w:sz w:val="23"/>
      <w:shd w:val="clear" w:color="auto" w:fill="FFFFFF"/>
    </w:rPr>
  </w:style>
  <w:style w:type="character" w:customStyle="1" w:styleId="Szvegtrzs9pt">
    <w:name w:val="Szövegtörzs + 9 pt"/>
    <w:uiPriority w:val="99"/>
    <w:rsid w:val="00056663"/>
    <w:rPr>
      <w:rFonts w:ascii="Times New Roman" w:hAnsi="Times New Roman"/>
      <w:sz w:val="18"/>
      <w:shd w:val="clear" w:color="auto" w:fill="FFFFFF"/>
    </w:rPr>
  </w:style>
  <w:style w:type="character" w:customStyle="1" w:styleId="Szvegtrzs61">
    <w:name w:val="Szövegtörzs6"/>
    <w:uiPriority w:val="99"/>
    <w:rsid w:val="00056663"/>
    <w:rPr>
      <w:rFonts w:ascii="Times New Roman" w:hAnsi="Times New Roman"/>
      <w:sz w:val="23"/>
      <w:u w:val="single"/>
      <w:shd w:val="clear" w:color="auto" w:fill="FFFFFF"/>
      <w:lang w:val="en-US"/>
    </w:rPr>
  </w:style>
  <w:style w:type="character" w:customStyle="1" w:styleId="Szvegtrzs71">
    <w:name w:val="Szövegtörzs7"/>
    <w:basedOn w:val="Szvegtrzs"/>
    <w:uiPriority w:val="99"/>
    <w:rsid w:val="00056663"/>
    <w:rPr>
      <w:rFonts w:cs="Times New Roman"/>
      <w:szCs w:val="23"/>
    </w:rPr>
  </w:style>
  <w:style w:type="character" w:customStyle="1" w:styleId="Szvegtrzs8">
    <w:name w:val="Szövegtörzs8"/>
    <w:basedOn w:val="Szvegtrzs"/>
    <w:uiPriority w:val="99"/>
    <w:rsid w:val="00056663"/>
    <w:rPr>
      <w:rFonts w:cs="Times New Roman"/>
      <w:szCs w:val="23"/>
    </w:rPr>
  </w:style>
  <w:style w:type="character" w:customStyle="1" w:styleId="Cmsor313">
    <w:name w:val="Címsor #3 + 13"/>
    <w:aliases w:val="5 pt1"/>
    <w:uiPriority w:val="99"/>
    <w:rsid w:val="00056663"/>
    <w:rPr>
      <w:rFonts w:ascii="Times New Roman" w:hAnsi="Times New Roman"/>
      <w:sz w:val="27"/>
      <w:shd w:val="clear" w:color="auto" w:fill="FFFFFF"/>
    </w:rPr>
  </w:style>
  <w:style w:type="character" w:customStyle="1" w:styleId="SzvegtrzsFlkvr1">
    <w:name w:val="Szövegtörzs + Félkövér1"/>
    <w:aliases w:val="Térköz -1 pt"/>
    <w:uiPriority w:val="99"/>
    <w:rsid w:val="00056663"/>
    <w:rPr>
      <w:rFonts w:ascii="Times New Roman" w:hAnsi="Times New Roman"/>
      <w:b/>
      <w:spacing w:val="-20"/>
      <w:sz w:val="23"/>
      <w:shd w:val="clear" w:color="auto" w:fill="FFFFFF"/>
    </w:rPr>
  </w:style>
  <w:style w:type="character" w:customStyle="1" w:styleId="Szvegtrzs4Nemflkvr1">
    <w:name w:val="Szövegtörzs (4) + Nem félkövér1"/>
    <w:aliases w:val="Dőlt2"/>
    <w:uiPriority w:val="99"/>
    <w:rsid w:val="00056663"/>
    <w:rPr>
      <w:rFonts w:ascii="Times New Roman" w:hAnsi="Times New Roman"/>
      <w:b/>
      <w:i/>
      <w:spacing w:val="0"/>
      <w:sz w:val="23"/>
    </w:rPr>
  </w:style>
  <w:style w:type="character" w:customStyle="1" w:styleId="Szvegtrzs51">
    <w:name w:val="Szövegtörzs (5)"/>
    <w:uiPriority w:val="99"/>
    <w:rsid w:val="00056663"/>
    <w:rPr>
      <w:rFonts w:ascii="Times New Roman" w:hAnsi="Times New Roman"/>
      <w:spacing w:val="0"/>
      <w:sz w:val="23"/>
      <w:u w:val="single"/>
    </w:rPr>
  </w:style>
  <w:style w:type="character" w:customStyle="1" w:styleId="Szvegtrzs41">
    <w:name w:val="Szövegtörzs (4)"/>
    <w:uiPriority w:val="99"/>
    <w:rsid w:val="00056663"/>
    <w:rPr>
      <w:rFonts w:ascii="Times New Roman" w:hAnsi="Times New Roman"/>
      <w:spacing w:val="0"/>
      <w:sz w:val="23"/>
      <w:u w:val="single"/>
    </w:rPr>
  </w:style>
  <w:style w:type="character" w:customStyle="1" w:styleId="Szvegtrzs9">
    <w:name w:val="Szövegtörzs9"/>
    <w:uiPriority w:val="99"/>
    <w:rsid w:val="00056663"/>
    <w:rPr>
      <w:rFonts w:ascii="Times New Roman" w:hAnsi="Times New Roman"/>
      <w:sz w:val="23"/>
      <w:u w:val="single"/>
      <w:shd w:val="clear" w:color="auto" w:fill="FFFFFF"/>
    </w:rPr>
  </w:style>
  <w:style w:type="character" w:customStyle="1" w:styleId="Szvegtrzs10">
    <w:name w:val="Szövegtörzs10"/>
    <w:uiPriority w:val="99"/>
    <w:rsid w:val="00056663"/>
    <w:rPr>
      <w:rFonts w:ascii="Times New Roman" w:hAnsi="Times New Roman"/>
      <w:sz w:val="23"/>
      <w:u w:val="single"/>
      <w:shd w:val="clear" w:color="auto" w:fill="FFFFFF"/>
      <w:lang w:val="en-US"/>
    </w:rPr>
  </w:style>
  <w:style w:type="character" w:customStyle="1" w:styleId="Szvegtrzs11">
    <w:name w:val="Szövegtörzs11"/>
    <w:uiPriority w:val="99"/>
    <w:rsid w:val="00056663"/>
    <w:rPr>
      <w:rFonts w:ascii="Times New Roman" w:hAnsi="Times New Roman"/>
      <w:sz w:val="23"/>
      <w:u w:val="single"/>
      <w:shd w:val="clear" w:color="auto" w:fill="FFFFFF"/>
    </w:rPr>
  </w:style>
  <w:style w:type="character" w:customStyle="1" w:styleId="SzvegtrzsTrkz1pt">
    <w:name w:val="Szövegtörzs + Térköz 1 pt"/>
    <w:uiPriority w:val="99"/>
    <w:rsid w:val="00056663"/>
    <w:rPr>
      <w:rFonts w:ascii="Times New Roman" w:hAnsi="Times New Roman"/>
      <w:spacing w:val="20"/>
      <w:sz w:val="23"/>
      <w:shd w:val="clear" w:color="auto" w:fill="FFFFFF"/>
    </w:rPr>
  </w:style>
  <w:style w:type="character" w:customStyle="1" w:styleId="Szvegtrzs11pt">
    <w:name w:val="Szövegtörzs + 11 pt"/>
    <w:aliases w:val="Dőlt1"/>
    <w:uiPriority w:val="99"/>
    <w:rsid w:val="00056663"/>
    <w:rPr>
      <w:rFonts w:ascii="Times New Roman" w:hAnsi="Times New Roman"/>
      <w:i/>
      <w:sz w:val="22"/>
      <w:shd w:val="clear" w:color="auto" w:fill="FFFFFF"/>
    </w:rPr>
  </w:style>
  <w:style w:type="character" w:customStyle="1" w:styleId="Szvegtrzs12">
    <w:name w:val="Szövegtörzs12"/>
    <w:basedOn w:val="Szvegtrzs"/>
    <w:uiPriority w:val="99"/>
    <w:rsid w:val="00056663"/>
    <w:rPr>
      <w:rFonts w:cs="Times New Roman"/>
      <w:szCs w:val="23"/>
    </w:rPr>
  </w:style>
  <w:style w:type="paragraph" w:customStyle="1" w:styleId="Lbjegyzet20">
    <w:name w:val="Lábjegyzet (2)"/>
    <w:basedOn w:val="Normal"/>
    <w:link w:val="Lbjegyzet2"/>
    <w:uiPriority w:val="99"/>
    <w:rsid w:val="00056663"/>
    <w:pPr>
      <w:shd w:val="clear" w:color="auto" w:fill="FFFFFF"/>
      <w:spacing w:line="230" w:lineRule="exact"/>
      <w:jc w:val="both"/>
    </w:pPr>
    <w:rPr>
      <w:rFonts w:ascii="Times New Roman" w:hAnsi="Times New Roman" w:cs="Times New Roman"/>
      <w:color w:val="auto"/>
      <w:sz w:val="18"/>
      <w:szCs w:val="20"/>
    </w:rPr>
  </w:style>
  <w:style w:type="paragraph" w:customStyle="1" w:styleId="Cmsor30">
    <w:name w:val="Címsor #3"/>
    <w:basedOn w:val="Normal"/>
    <w:link w:val="Cmsor3"/>
    <w:uiPriority w:val="99"/>
    <w:rsid w:val="00056663"/>
    <w:pPr>
      <w:shd w:val="clear" w:color="auto" w:fill="FFFFFF"/>
      <w:spacing w:before="360" w:after="360" w:line="240" w:lineRule="atLeast"/>
      <w:outlineLvl w:val="2"/>
    </w:pPr>
    <w:rPr>
      <w:rFonts w:ascii="Times New Roman" w:hAnsi="Times New Roman" w:cs="Times New Roman"/>
      <w:color w:val="auto"/>
      <w:sz w:val="23"/>
      <w:szCs w:val="20"/>
    </w:rPr>
  </w:style>
  <w:style w:type="paragraph" w:customStyle="1" w:styleId="Cmsor10">
    <w:name w:val="Címsor #1"/>
    <w:basedOn w:val="Normal"/>
    <w:link w:val="Cmsor1"/>
    <w:uiPriority w:val="99"/>
    <w:rsid w:val="00056663"/>
    <w:pPr>
      <w:shd w:val="clear" w:color="auto" w:fill="FFFFFF"/>
      <w:spacing w:after="60" w:line="240" w:lineRule="atLeast"/>
      <w:outlineLvl w:val="0"/>
    </w:pPr>
    <w:rPr>
      <w:rFonts w:ascii="Times New Roman" w:hAnsi="Times New Roman" w:cs="Times New Roman"/>
      <w:color w:val="auto"/>
      <w:sz w:val="35"/>
      <w:szCs w:val="20"/>
    </w:rPr>
  </w:style>
  <w:style w:type="paragraph" w:customStyle="1" w:styleId="Szvegtrzs20">
    <w:name w:val="Szövegtörzs (2)"/>
    <w:basedOn w:val="Normal"/>
    <w:link w:val="Szvegtrzs2"/>
    <w:uiPriority w:val="99"/>
    <w:rsid w:val="00056663"/>
    <w:pPr>
      <w:shd w:val="clear" w:color="auto" w:fill="FFFFFF"/>
      <w:spacing w:before="1320" w:after="4740" w:line="240" w:lineRule="atLeast"/>
    </w:pPr>
    <w:rPr>
      <w:rFonts w:ascii="Times New Roman" w:hAnsi="Times New Roman" w:cs="Times New Roman"/>
      <w:color w:val="auto"/>
      <w:sz w:val="27"/>
      <w:szCs w:val="20"/>
    </w:rPr>
  </w:style>
  <w:style w:type="paragraph" w:customStyle="1" w:styleId="Szvegtrzs13">
    <w:name w:val="Szövegtörzs13"/>
    <w:basedOn w:val="Normal"/>
    <w:link w:val="Szvegtrzs"/>
    <w:uiPriority w:val="99"/>
    <w:rsid w:val="00056663"/>
    <w:pPr>
      <w:shd w:val="clear" w:color="auto" w:fill="FFFFFF"/>
      <w:spacing w:line="274" w:lineRule="exact"/>
      <w:ind w:hanging="1460"/>
      <w:jc w:val="both"/>
    </w:pPr>
    <w:rPr>
      <w:rFonts w:ascii="Times New Roman" w:hAnsi="Times New Roman" w:cs="Times New Roman"/>
      <w:color w:val="auto"/>
      <w:sz w:val="23"/>
      <w:szCs w:val="20"/>
    </w:rPr>
  </w:style>
  <w:style w:type="paragraph" w:customStyle="1" w:styleId="Fejlcvagylbjegyzet0">
    <w:name w:val="Fejléc vagy lábjegyzet"/>
    <w:basedOn w:val="Normal"/>
    <w:link w:val="Fejlcvagylbjegyzet"/>
    <w:uiPriority w:val="99"/>
    <w:rsid w:val="00056663"/>
    <w:pPr>
      <w:shd w:val="clear" w:color="auto" w:fill="FFFFFF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Szvegtrzs30">
    <w:name w:val="Szövegtörzs (3)"/>
    <w:basedOn w:val="Normal"/>
    <w:link w:val="Szvegtrzs3"/>
    <w:uiPriority w:val="99"/>
    <w:rsid w:val="00056663"/>
    <w:pPr>
      <w:shd w:val="clear" w:color="auto" w:fill="FFFFFF"/>
      <w:spacing w:before="720" w:after="60" w:line="240" w:lineRule="atLeast"/>
      <w:jc w:val="center"/>
    </w:pPr>
    <w:rPr>
      <w:rFonts w:ascii="Times New Roman" w:hAnsi="Times New Roman" w:cs="Times New Roman"/>
      <w:color w:val="auto"/>
      <w:sz w:val="27"/>
      <w:szCs w:val="20"/>
    </w:rPr>
  </w:style>
  <w:style w:type="paragraph" w:customStyle="1" w:styleId="Cmsor20">
    <w:name w:val="Címsor #2"/>
    <w:basedOn w:val="Normal"/>
    <w:link w:val="Cmsor2"/>
    <w:uiPriority w:val="99"/>
    <w:rsid w:val="00056663"/>
    <w:pPr>
      <w:shd w:val="clear" w:color="auto" w:fill="FFFFFF"/>
      <w:spacing w:after="360" w:line="240" w:lineRule="atLeast"/>
      <w:outlineLvl w:val="1"/>
    </w:pPr>
    <w:rPr>
      <w:rFonts w:ascii="Times New Roman" w:hAnsi="Times New Roman" w:cs="Times New Roman"/>
      <w:color w:val="auto"/>
      <w:sz w:val="27"/>
      <w:szCs w:val="20"/>
    </w:rPr>
  </w:style>
  <w:style w:type="paragraph" w:customStyle="1" w:styleId="Szvegtrzs60">
    <w:name w:val="Szövegtörzs (6)"/>
    <w:basedOn w:val="Normal"/>
    <w:link w:val="Szvegtrzs6"/>
    <w:uiPriority w:val="99"/>
    <w:rsid w:val="00056663"/>
    <w:pPr>
      <w:shd w:val="clear" w:color="auto" w:fill="FFFFFF"/>
      <w:spacing w:before="360" w:line="274" w:lineRule="exact"/>
      <w:jc w:val="both"/>
    </w:pPr>
    <w:rPr>
      <w:rFonts w:ascii="Times New Roman" w:hAnsi="Times New Roman" w:cs="Times New Roman"/>
      <w:color w:val="auto"/>
      <w:sz w:val="23"/>
      <w:szCs w:val="20"/>
    </w:rPr>
  </w:style>
  <w:style w:type="paragraph" w:customStyle="1" w:styleId="Cmsor320">
    <w:name w:val="Címsor #3 (2)"/>
    <w:basedOn w:val="Normal"/>
    <w:link w:val="Cmsor32"/>
    <w:uiPriority w:val="99"/>
    <w:rsid w:val="00056663"/>
    <w:pPr>
      <w:shd w:val="clear" w:color="auto" w:fill="FFFFFF"/>
      <w:spacing w:before="240" w:line="274" w:lineRule="exact"/>
      <w:jc w:val="both"/>
      <w:outlineLvl w:val="2"/>
    </w:pPr>
    <w:rPr>
      <w:rFonts w:ascii="Times New Roman" w:hAnsi="Times New Roman" w:cs="Times New Roman"/>
      <w:color w:val="auto"/>
      <w:sz w:val="23"/>
      <w:szCs w:val="20"/>
    </w:rPr>
  </w:style>
  <w:style w:type="paragraph" w:customStyle="1" w:styleId="Szvegtrzs70">
    <w:name w:val="Szövegtörzs (7)"/>
    <w:basedOn w:val="Normal"/>
    <w:link w:val="Szvegtrzs7"/>
    <w:uiPriority w:val="99"/>
    <w:rsid w:val="00056663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Tblzatfelirata20">
    <w:name w:val="Táblázat felirata (2)"/>
    <w:basedOn w:val="Normal"/>
    <w:link w:val="Tblzatfelirata2"/>
    <w:uiPriority w:val="99"/>
    <w:rsid w:val="00056663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3"/>
      <w:szCs w:val="20"/>
    </w:rPr>
  </w:style>
  <w:style w:type="paragraph" w:styleId="TOC3">
    <w:name w:val="toc 3"/>
    <w:basedOn w:val="Normal"/>
    <w:link w:val="TOC3Char"/>
    <w:autoRedefine/>
    <w:uiPriority w:val="99"/>
    <w:rsid w:val="00056663"/>
    <w:pPr>
      <w:ind w:left="480"/>
    </w:pPr>
    <w:rPr>
      <w:rFonts w:ascii="Calibri" w:eastAsia="Times New Roman" w:hAnsi="Calibri" w:cs="Times New Roman"/>
      <w:i/>
      <w:sz w:val="20"/>
      <w:szCs w:val="20"/>
    </w:rPr>
  </w:style>
  <w:style w:type="paragraph" w:customStyle="1" w:styleId="Tartalomjegyzk20">
    <w:name w:val="Tartalomjegyzék (2)"/>
    <w:basedOn w:val="Normal"/>
    <w:link w:val="Tartalomjegyzk2"/>
    <w:uiPriority w:val="99"/>
    <w:rsid w:val="00056663"/>
    <w:pPr>
      <w:shd w:val="clear" w:color="auto" w:fill="FFFFFF"/>
      <w:spacing w:before="540" w:after="360" w:line="240" w:lineRule="atLeast"/>
      <w:jc w:val="both"/>
    </w:pPr>
    <w:rPr>
      <w:rFonts w:ascii="Times New Roman" w:hAnsi="Times New Roman" w:cs="Times New Roman"/>
      <w:color w:val="auto"/>
      <w:sz w:val="23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056663"/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56663"/>
    <w:rPr>
      <w:rFonts w:ascii="Tahoma" w:hAnsi="Tahoma" w:cs="Times New Roman"/>
      <w:color w:val="000000"/>
      <w:sz w:val="16"/>
      <w:lang w:eastAsia="hu-HU"/>
    </w:rPr>
  </w:style>
  <w:style w:type="paragraph" w:styleId="ListParagraph">
    <w:name w:val="List Paragraph"/>
    <w:basedOn w:val="Normal"/>
    <w:uiPriority w:val="99"/>
    <w:qFormat/>
    <w:rsid w:val="001646B2"/>
    <w:pPr>
      <w:spacing w:after="200" w:line="276" w:lineRule="auto"/>
      <w:ind w:left="720"/>
      <w:contextualSpacing/>
    </w:pPr>
    <w:rPr>
      <w:rFonts w:ascii="Calibri" w:hAnsi="Calibri" w:cs="Times New Roman"/>
      <w:color w:val="auto"/>
      <w:sz w:val="22"/>
      <w:szCs w:val="22"/>
      <w:lang w:eastAsia="en-US"/>
    </w:rPr>
  </w:style>
  <w:style w:type="paragraph" w:styleId="BodyText">
    <w:name w:val="Body Text"/>
    <w:basedOn w:val="Normal"/>
    <w:link w:val="BodyTextChar"/>
    <w:uiPriority w:val="99"/>
    <w:semiHidden/>
    <w:rsid w:val="001646B2"/>
    <w:pPr>
      <w:spacing w:after="120" w:line="276" w:lineRule="auto"/>
    </w:pPr>
    <w:rPr>
      <w:rFonts w:ascii="Calibri" w:hAnsi="Calibri" w:cs="Times New Roman"/>
      <w:color w:val="auto"/>
      <w:sz w:val="22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1646B2"/>
    <w:rPr>
      <w:rFonts w:ascii="Calibri" w:hAnsi="Calibri" w:cs="Times New Roman"/>
      <w:sz w:val="22"/>
      <w:lang w:eastAsia="en-US"/>
    </w:rPr>
  </w:style>
  <w:style w:type="character" w:styleId="Strong">
    <w:name w:val="Strong"/>
    <w:basedOn w:val="DefaultParagraphFont"/>
    <w:uiPriority w:val="99"/>
    <w:qFormat/>
    <w:rsid w:val="007C54BC"/>
    <w:rPr>
      <w:rFonts w:cs="Times New Roman"/>
      <w:b/>
    </w:rPr>
  </w:style>
  <w:style w:type="paragraph" w:styleId="NormalWeb">
    <w:name w:val="Normal (Web)"/>
    <w:basedOn w:val="Normal"/>
    <w:uiPriority w:val="99"/>
    <w:semiHidden/>
    <w:rsid w:val="00A4566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BodyTextIndent">
    <w:name w:val="Body Text Indent"/>
    <w:basedOn w:val="Normal"/>
    <w:link w:val="BodyTextIndentChar"/>
    <w:uiPriority w:val="99"/>
    <w:semiHidden/>
    <w:rsid w:val="00897997"/>
    <w:pPr>
      <w:spacing w:after="120"/>
      <w:ind w:left="283"/>
    </w:pPr>
    <w:rPr>
      <w:rFonts w:cs="Times New Roman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897997"/>
    <w:rPr>
      <w:rFonts w:ascii="Arial Unicode MS" w:hAnsi="Arial Unicode MS" w:cs="Times New Roman"/>
      <w:color w:val="000000"/>
      <w:sz w:val="24"/>
    </w:rPr>
  </w:style>
  <w:style w:type="paragraph" w:customStyle="1" w:styleId="Default">
    <w:name w:val="Default"/>
    <w:uiPriority w:val="99"/>
    <w:rsid w:val="00257D4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rsid w:val="004E2B31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E2B31"/>
    <w:rPr>
      <w:rFonts w:ascii="Arial Unicode MS" w:hAnsi="Arial Unicode MS" w:cs="Times New Roman"/>
      <w:color w:val="000000"/>
      <w:sz w:val="24"/>
    </w:rPr>
  </w:style>
  <w:style w:type="paragraph" w:styleId="Footer">
    <w:name w:val="footer"/>
    <w:basedOn w:val="Normal"/>
    <w:link w:val="FooterChar"/>
    <w:uiPriority w:val="99"/>
    <w:rsid w:val="004E2B31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locked/>
    <w:rsid w:val="004E2B31"/>
    <w:rPr>
      <w:rFonts w:ascii="Arial Unicode MS" w:hAnsi="Arial Unicode MS" w:cs="Times New Roman"/>
      <w:color w:val="000000"/>
      <w:sz w:val="24"/>
    </w:rPr>
  </w:style>
  <w:style w:type="paragraph" w:styleId="ListBullet2">
    <w:name w:val="List Bullet 2"/>
    <w:basedOn w:val="Normal"/>
    <w:autoRedefine/>
    <w:uiPriority w:val="99"/>
    <w:rsid w:val="00E46695"/>
    <w:pPr>
      <w:numPr>
        <w:numId w:val="13"/>
      </w:numPr>
      <w:spacing w:line="360" w:lineRule="auto"/>
      <w:jc w:val="both"/>
    </w:pPr>
    <w:rPr>
      <w:rFonts w:ascii="Times New Roman" w:eastAsia="Times New Roman" w:hAnsi="Times New Roman" w:cs="Times New Roman"/>
      <w:color w:val="auto"/>
    </w:rPr>
  </w:style>
  <w:style w:type="paragraph" w:styleId="TOCHeading">
    <w:name w:val="TOC Heading"/>
    <w:basedOn w:val="Heading1"/>
    <w:next w:val="Normal"/>
    <w:uiPriority w:val="99"/>
    <w:qFormat/>
    <w:rsid w:val="00A06FB9"/>
    <w:pPr>
      <w:keepLines/>
      <w:numPr>
        <w:numId w:val="0"/>
      </w:numPr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TOC1">
    <w:name w:val="toc 1"/>
    <w:basedOn w:val="Normal"/>
    <w:next w:val="Normal"/>
    <w:autoRedefine/>
    <w:uiPriority w:val="99"/>
    <w:rsid w:val="00A06FB9"/>
    <w:pPr>
      <w:spacing w:before="120" w:after="120"/>
    </w:pPr>
    <w:rPr>
      <w:rFonts w:ascii="Calibri" w:hAnsi="Calibri" w:cs="Calibri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99"/>
    <w:rsid w:val="00145FA1"/>
    <w:pPr>
      <w:tabs>
        <w:tab w:val="left" w:pos="960"/>
        <w:tab w:val="right" w:leader="dot" w:pos="9062"/>
      </w:tabs>
      <w:ind w:left="284"/>
    </w:pPr>
    <w:rPr>
      <w:rFonts w:ascii="Calibri" w:hAnsi="Calibri" w:cs="Calibri"/>
      <w:smallCaps/>
      <w:sz w:val="20"/>
      <w:szCs w:val="20"/>
    </w:rPr>
  </w:style>
  <w:style w:type="paragraph" w:styleId="TOC4">
    <w:name w:val="toc 4"/>
    <w:basedOn w:val="Normal"/>
    <w:next w:val="Normal"/>
    <w:autoRedefine/>
    <w:uiPriority w:val="99"/>
    <w:rsid w:val="00C605B4"/>
    <w:pPr>
      <w:ind w:left="720"/>
    </w:pPr>
    <w:rPr>
      <w:rFonts w:ascii="Calibri" w:hAnsi="Calibri" w:cs="Calibri"/>
      <w:sz w:val="18"/>
      <w:szCs w:val="18"/>
    </w:rPr>
  </w:style>
  <w:style w:type="paragraph" w:styleId="TOC5">
    <w:name w:val="toc 5"/>
    <w:basedOn w:val="Normal"/>
    <w:next w:val="Normal"/>
    <w:autoRedefine/>
    <w:uiPriority w:val="99"/>
    <w:rsid w:val="00C605B4"/>
    <w:pPr>
      <w:ind w:left="960"/>
    </w:pPr>
    <w:rPr>
      <w:rFonts w:ascii="Calibri" w:hAnsi="Calibri" w:cs="Calibri"/>
      <w:sz w:val="18"/>
      <w:szCs w:val="18"/>
    </w:rPr>
  </w:style>
  <w:style w:type="paragraph" w:styleId="TOC6">
    <w:name w:val="toc 6"/>
    <w:basedOn w:val="Normal"/>
    <w:next w:val="Normal"/>
    <w:autoRedefine/>
    <w:uiPriority w:val="99"/>
    <w:rsid w:val="00C605B4"/>
    <w:pPr>
      <w:ind w:left="1200"/>
    </w:pPr>
    <w:rPr>
      <w:rFonts w:ascii="Calibri" w:hAnsi="Calibri" w:cs="Calibri"/>
      <w:sz w:val="18"/>
      <w:szCs w:val="18"/>
    </w:rPr>
  </w:style>
  <w:style w:type="paragraph" w:styleId="TOC7">
    <w:name w:val="toc 7"/>
    <w:basedOn w:val="Normal"/>
    <w:next w:val="Normal"/>
    <w:autoRedefine/>
    <w:uiPriority w:val="99"/>
    <w:rsid w:val="00C605B4"/>
    <w:pPr>
      <w:ind w:left="1440"/>
    </w:pPr>
    <w:rPr>
      <w:rFonts w:ascii="Calibri" w:hAnsi="Calibri" w:cs="Calibri"/>
      <w:sz w:val="18"/>
      <w:szCs w:val="18"/>
    </w:rPr>
  </w:style>
  <w:style w:type="paragraph" w:styleId="TOC8">
    <w:name w:val="toc 8"/>
    <w:basedOn w:val="Normal"/>
    <w:next w:val="Normal"/>
    <w:autoRedefine/>
    <w:uiPriority w:val="99"/>
    <w:rsid w:val="00C605B4"/>
    <w:pPr>
      <w:ind w:left="1680"/>
    </w:pPr>
    <w:rPr>
      <w:rFonts w:ascii="Calibri" w:hAnsi="Calibri" w:cs="Calibri"/>
      <w:sz w:val="18"/>
      <w:szCs w:val="18"/>
    </w:rPr>
  </w:style>
  <w:style w:type="paragraph" w:styleId="TOC9">
    <w:name w:val="toc 9"/>
    <w:basedOn w:val="Normal"/>
    <w:next w:val="Normal"/>
    <w:autoRedefine/>
    <w:uiPriority w:val="99"/>
    <w:rsid w:val="00C605B4"/>
    <w:pPr>
      <w:ind w:left="1920"/>
    </w:pPr>
    <w:rPr>
      <w:rFonts w:ascii="Calibri" w:hAnsi="Calibri" w:cs="Calibri"/>
      <w:sz w:val="18"/>
      <w:szCs w:val="18"/>
    </w:rPr>
  </w:style>
  <w:style w:type="paragraph" w:styleId="NoSpacing">
    <w:name w:val="No Spacing"/>
    <w:uiPriority w:val="99"/>
    <w:qFormat/>
    <w:rsid w:val="008E61CD"/>
    <w:rPr>
      <w:rFonts w:ascii="Arial Unicode MS" w:hAnsi="Arial Unicode MS" w:cs="Arial Unicode MS"/>
      <w:color w:val="000000"/>
      <w:sz w:val="24"/>
      <w:szCs w:val="24"/>
    </w:rPr>
  </w:style>
  <w:style w:type="paragraph" w:styleId="Quote">
    <w:name w:val="Quote"/>
    <w:basedOn w:val="Normal"/>
    <w:next w:val="Normal"/>
    <w:link w:val="QuoteChar"/>
    <w:uiPriority w:val="99"/>
    <w:qFormat/>
    <w:rsid w:val="00F94602"/>
    <w:pPr>
      <w:spacing w:before="200" w:after="160"/>
      <w:ind w:left="864" w:right="864"/>
      <w:jc w:val="center"/>
    </w:pPr>
    <w:rPr>
      <w:rFonts w:cs="Times New Roman"/>
      <w:i/>
      <w:iCs/>
      <w:color w:val="404040"/>
    </w:rPr>
  </w:style>
  <w:style w:type="character" w:customStyle="1" w:styleId="QuoteChar">
    <w:name w:val="Quote Char"/>
    <w:basedOn w:val="DefaultParagraphFont"/>
    <w:link w:val="Quote"/>
    <w:uiPriority w:val="99"/>
    <w:locked/>
    <w:rsid w:val="00F94602"/>
    <w:rPr>
      <w:rFonts w:ascii="Arial Unicode MS" w:hAnsi="Arial Unicode MS" w:cs="Times New Roman"/>
      <w:i/>
      <w:color w:val="40404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659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bolcsode.sulysap.h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olcsode@sulysap.hu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32</Pages>
  <Words>5758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Gólyahír Bölcsőde</dc:title>
  <dc:subject>2241 Sülysáp, Szilvafasor u. 1.</dc:subject>
  <dc:creator>Tel.: 29/436-304;30/986-78-43;email: bolcsode@sulysap.hu</dc:creator>
  <cp:keywords/>
  <dc:description/>
  <cp:lastModifiedBy>Testület</cp:lastModifiedBy>
  <cp:revision>3</cp:revision>
  <cp:lastPrinted>2011-01-21T13:43:00Z</cp:lastPrinted>
  <dcterms:created xsi:type="dcterms:W3CDTF">2014-10-22T10:17:00Z</dcterms:created>
  <dcterms:modified xsi:type="dcterms:W3CDTF">2014-10-31T13:08:00Z</dcterms:modified>
</cp:coreProperties>
</file>